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gif" ContentType="image/gif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0EEEC5" w14:textId="6D451662" w:rsidR="001F22AF" w:rsidRDefault="009C2416">
      <w:pPr>
        <w:jc w:val="right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262069" behindDoc="0" locked="0" layoutInCell="1" allowOverlap="1" wp14:anchorId="3DEAB051" wp14:editId="067C9EDD">
                <wp:simplePos x="0" y="0"/>
                <wp:positionH relativeFrom="page">
                  <wp:posOffset>1667510</wp:posOffset>
                </wp:positionH>
                <wp:positionV relativeFrom="page">
                  <wp:posOffset>2200910</wp:posOffset>
                </wp:positionV>
                <wp:extent cx="1924050" cy="544830"/>
                <wp:effectExtent l="0" t="0" r="0" b="0"/>
                <wp:wrapThrough wrapText="bothSides">
                  <wp:wrapPolygon edited="0">
                    <wp:start x="285" y="0"/>
                    <wp:lineTo x="285" y="20140"/>
                    <wp:lineTo x="21101" y="20140"/>
                    <wp:lineTo x="21101" y="0"/>
                    <wp:lineTo x="285" y="0"/>
                  </wp:wrapPolygon>
                </wp:wrapThrough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B0D16" w14:textId="77777777" w:rsidR="009C2416" w:rsidRPr="00553F25" w:rsidRDefault="009C2416">
                            <w:pPr>
                              <w:rPr>
                                <w:rFonts w:ascii="Avenir Next Condensed Medium" w:hAnsi="Avenir Next Condensed Medium"/>
                                <w:b/>
                                <w:color w:val="FF6600"/>
                                <w:sz w:val="52"/>
                                <w:szCs w:val="52"/>
                              </w:rPr>
                            </w:pPr>
                            <w:r w:rsidRPr="00553F25">
                              <w:rPr>
                                <w:rFonts w:ascii="Avenir Next Condensed Medium" w:hAnsi="Avenir Next Condensed Medium"/>
                                <w:b/>
                                <w:color w:val="FF6600"/>
                                <w:sz w:val="52"/>
                                <w:szCs w:val="52"/>
                              </w:rPr>
                              <w:t>2017</w:t>
                            </w:r>
                            <w:r>
                              <w:rPr>
                                <w:rFonts w:ascii="Avenir Next Condensed Medium" w:hAnsi="Avenir Next Condensed Medium"/>
                                <w:b/>
                                <w:color w:val="FF6600"/>
                                <w:sz w:val="52"/>
                                <w:szCs w:val="52"/>
                              </w:rPr>
                              <w:t>- 2018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77" o:spid="_x0000_s1026" type="#_x0000_t202" style="position:absolute;left:0;text-align:left;margin-left:131.3pt;margin-top:173.3pt;width:151.5pt;height:42.9pt;z-index:2512620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" mv:complextextbox="1" filled="f" stroked="f">
                <v:textbox>
                  <w:txbxContent>
                    <w:p w14:paraId="38EB0D16" w14:textId="77777777" w:rsidR="009C2416" w:rsidRPr="00553F25" w:rsidRDefault="009C2416">
                      <w:pPr>
                        <w:rPr>
                          <w:rFonts w:ascii="Avenir Next Condensed Medium" w:hAnsi="Avenir Next Condensed Medium"/>
                          <w:b/>
                          <w:color w:val="FF6600"/>
                          <w:sz w:val="52"/>
                          <w:szCs w:val="52"/>
                        </w:rPr>
                      </w:pPr>
                      <w:r w:rsidRPr="00553F25">
                        <w:rPr>
                          <w:rFonts w:ascii="Avenir Next Condensed Medium" w:hAnsi="Avenir Next Condensed Medium"/>
                          <w:b/>
                          <w:color w:val="FF6600"/>
                          <w:sz w:val="52"/>
                          <w:szCs w:val="52"/>
                        </w:rPr>
                        <w:t>2017</w:t>
                      </w:r>
                      <w:r>
                        <w:rPr>
                          <w:rFonts w:ascii="Avenir Next Condensed Medium" w:hAnsi="Avenir Next Condensed Medium"/>
                          <w:b/>
                          <w:color w:val="FF6600"/>
                          <w:sz w:val="52"/>
                          <w:szCs w:val="52"/>
                        </w:rPr>
                        <w:t>- 2018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250805" behindDoc="0" locked="0" layoutInCell="1" allowOverlap="1" wp14:anchorId="593523A7" wp14:editId="75E732E3">
                <wp:simplePos x="0" y="0"/>
                <wp:positionH relativeFrom="page">
                  <wp:posOffset>603250</wp:posOffset>
                </wp:positionH>
                <wp:positionV relativeFrom="page">
                  <wp:posOffset>2783840</wp:posOffset>
                </wp:positionV>
                <wp:extent cx="2988310" cy="355600"/>
                <wp:effectExtent l="0" t="0" r="0" b="0"/>
                <wp:wrapThrough wrapText="bothSides">
                  <wp:wrapPolygon edited="0">
                    <wp:start x="184" y="0"/>
                    <wp:lineTo x="184" y="20057"/>
                    <wp:lineTo x="21297" y="20057"/>
                    <wp:lineTo x="21297" y="0"/>
                    <wp:lineTo x="184" y="0"/>
                  </wp:wrapPolygon>
                </wp:wrapThrough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ADB4B" w14:textId="77777777" w:rsidR="009C2416" w:rsidRPr="00E06CC5" w:rsidRDefault="00117F47">
                            <w:pPr>
                              <w:rPr>
                                <w:rFonts w:ascii="Avenir Next Condensed Medium" w:hAnsi="Avenir Next Condensed Medium"/>
                                <w:color w:val="567103" w:themeColor="accent1" w:themeShade="BF"/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="009C2416" w:rsidRPr="00E06CC5">
                                <w:rPr>
                                  <w:rStyle w:val="Lienhypertexte"/>
                                  <w:rFonts w:ascii="Avenir Next Condensed Medium" w:hAnsi="Avenir Next Condensed Medium"/>
                                  <w:color w:val="567103" w:themeColor="accent1" w:themeShade="BF"/>
                                  <w:sz w:val="28"/>
                                  <w:szCs w:val="28"/>
                                </w:rPr>
                                <w:t>https://formation.cinquiemesouffle.fr/</w:t>
                              </w:r>
                            </w:hyperlink>
                          </w:p>
                          <w:p w14:paraId="329B948E" w14:textId="77777777" w:rsidR="009C2416" w:rsidRPr="0038324B" w:rsidRDefault="009C2416">
                            <w:pPr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9" o:spid="_x0000_s1027" type="#_x0000_t202" style="position:absolute;left:0;text-align:left;margin-left:47.5pt;margin-top:219.2pt;width:235.3pt;height:28pt;z-index:2512508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" mv:complextextbox="1" filled="f" stroked="f">
                <v:textbox>
                  <w:txbxContent>
                    <w:p w14:paraId="425ADB4B" w14:textId="77777777" w:rsidR="009C2416" w:rsidRPr="00E06CC5" w:rsidRDefault="00117F47">
                      <w:pPr>
                        <w:rPr>
                          <w:rFonts w:ascii="Avenir Next Condensed Medium" w:hAnsi="Avenir Next Condensed Medium"/>
                          <w:color w:val="567103" w:themeColor="accent1" w:themeShade="BF"/>
                          <w:sz w:val="28"/>
                          <w:szCs w:val="28"/>
                        </w:rPr>
                      </w:pPr>
                      <w:hyperlink r:id="rId9" w:history="1">
                        <w:r w:rsidR="009C2416" w:rsidRPr="00E06CC5">
                          <w:rPr>
                            <w:rStyle w:val="Lienhypertexte"/>
                            <w:rFonts w:ascii="Avenir Next Condensed Medium" w:hAnsi="Avenir Next Condensed Medium"/>
                            <w:color w:val="567103" w:themeColor="accent1" w:themeShade="BF"/>
                            <w:sz w:val="28"/>
                            <w:szCs w:val="28"/>
                          </w:rPr>
                          <w:t>https://formation.cinquiemesouffle.fr/</w:t>
                        </w:r>
                      </w:hyperlink>
                    </w:p>
                    <w:p w14:paraId="329B948E" w14:textId="77777777" w:rsidR="009C2416" w:rsidRPr="0038324B" w:rsidRDefault="009C2416">
                      <w:pPr>
                        <w:rPr>
                          <w:rFonts w:ascii="Avenir Next Condensed Medium" w:hAnsi="Avenir Next Condensed Medium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5CD9">
        <w:rPr>
          <w:noProof/>
          <w:lang w:val="fr-FR" w:eastAsia="fr-FR"/>
        </w:rPr>
        <w:drawing>
          <wp:anchor distT="0" distB="0" distL="114300" distR="114300" simplePos="0" relativeHeight="251201653" behindDoc="0" locked="0" layoutInCell="1" allowOverlap="1" wp14:anchorId="78EEB0B0" wp14:editId="41982DEB">
            <wp:simplePos x="0" y="0"/>
            <wp:positionH relativeFrom="page">
              <wp:posOffset>3860165</wp:posOffset>
            </wp:positionH>
            <wp:positionV relativeFrom="page">
              <wp:posOffset>558800</wp:posOffset>
            </wp:positionV>
            <wp:extent cx="3193415" cy="5543550"/>
            <wp:effectExtent l="76200" t="76200" r="83185" b="69850"/>
            <wp:wrapThrough wrapText="bothSides">
              <wp:wrapPolygon edited="0">
                <wp:start x="-515" y="-297"/>
                <wp:lineTo x="-515" y="21773"/>
                <wp:lineTo x="21991" y="21773"/>
                <wp:lineTo x="21991" y="-297"/>
                <wp:lineTo x="-515" y="-297"/>
              </wp:wrapPolygon>
            </wp:wrapThrough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lia_116973585_XS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98" r="7460"/>
                    <a:stretch/>
                  </pic:blipFill>
                  <pic:spPr bwMode="auto">
                    <a:xfrm>
                      <a:off x="0" y="0"/>
                      <a:ext cx="3193415" cy="5543550"/>
                    </a:xfrm>
                    <a:prstGeom prst="rect">
                      <a:avLst/>
                    </a:prstGeom>
                    <a:ln w="76200" cmpd="sng"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F47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249781" behindDoc="0" locked="0" layoutInCell="1" allowOverlap="1" wp14:anchorId="50C58F6F" wp14:editId="0626692A">
                <wp:simplePos x="0" y="0"/>
                <wp:positionH relativeFrom="page">
                  <wp:posOffset>440690</wp:posOffset>
                </wp:positionH>
                <wp:positionV relativeFrom="page">
                  <wp:posOffset>547370</wp:posOffset>
                </wp:positionV>
                <wp:extent cx="6612890" cy="9771381"/>
                <wp:effectExtent l="25400" t="25400" r="41910" b="58420"/>
                <wp:wrapThrough wrapText="bothSides">
                  <wp:wrapPolygon edited="0">
                    <wp:start x="-83" y="-56"/>
                    <wp:lineTo x="-83" y="6120"/>
                    <wp:lineTo x="10785" y="6232"/>
                    <wp:lineTo x="10785" y="12521"/>
                    <wp:lineTo x="-83" y="13195"/>
                    <wp:lineTo x="-83" y="21673"/>
                    <wp:lineTo x="21654" y="21673"/>
                    <wp:lineTo x="21654" y="13195"/>
                    <wp:lineTo x="10703" y="12521"/>
                    <wp:lineTo x="10868" y="-56"/>
                    <wp:lineTo x="-83" y="-56"/>
                  </wp:wrapPolygon>
                </wp:wrapThrough>
                <wp:docPr id="10" name="Groupe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890" cy="9771381"/>
                          <a:chOff x="0" y="0"/>
                          <a:chExt cx="6612890" cy="9771381"/>
                        </a:xfrm>
                      </wpg:grpSpPr>
                      <wpg:grpSp>
                        <wpg:cNvPr id="60" name="Group 60"/>
                        <wpg:cNvGrpSpPr/>
                        <wpg:grpSpPr>
                          <a:xfrm>
                            <a:off x="0" y="0"/>
                            <a:ext cx="6612890" cy="9771381"/>
                            <a:chOff x="0" y="-1"/>
                            <a:chExt cx="6858000" cy="9135662"/>
                          </a:xfrm>
                        </wpg:grpSpPr>
                        <wpg:grpSp>
                          <wpg:cNvPr id="58" name="Group 58"/>
                          <wpg:cNvGrpSpPr/>
                          <wpg:grpSpPr>
                            <a:xfrm>
                              <a:off x="0" y="-1"/>
                              <a:ext cx="6858000" cy="9135662"/>
                              <a:chOff x="0" y="-1"/>
                              <a:chExt cx="6858000" cy="9135662"/>
                            </a:xfrm>
                          </wpg:grpSpPr>
                          <wps:wsp>
                            <wps:cNvPr id="52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643592"/>
                                <a:ext cx="6858000" cy="34920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76200" cmpd="sng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 val="1"/>
                                </a:ext>
                              </a:extLst>
                            </wps:spPr>
                            <wps:txbx>
                              <w:txbxContent>
                                <w:p w14:paraId="07B567BC" w14:textId="77777777" w:rsidR="009C2416" w:rsidRDefault="009C2416">
                                  <w:pPr>
                                    <w:pStyle w:val="Symbol"/>
                                    <w:rPr>
                                      <w:color w:val="C4D7E6" w:themeColor="accent3" w:themeTint="66"/>
                                      <w:sz w:val="120"/>
                                    </w:rPr>
                                  </w:pPr>
                                  <w:r>
                                    <w:rPr>
                                      <w:color w:val="C4D7E6" w:themeColor="accent3" w:themeTint="66"/>
                                      <w:sz w:val="120"/>
                                      <w:lang w:val="fr-FR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182880" tIns="0" rIns="91440" bIns="91440" anchor="t" anchorCtr="0" upright="1">
                              <a:noAutofit/>
                            </wps:bodyPr>
                          </wps:wsp>
                          <wps:wsp>
                            <wps:cNvPr id="51" name="Rectangle 1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-1"/>
                                <a:ext cx="3360420" cy="2568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76200" cmpd="sng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  <a:ext uri="{FAA26D3D-D897-4be2-8F04-BA451C77F1D7}">
                                  <ma14:placeholderFlag xmlns:ma14="http://schemas.microsoft.com/office/mac/drawingml/2011/main" val="1"/>
                                </a:ext>
                              </a:extLst>
                            </wps:spPr>
                            <wps:txbx>
                              <w:txbxContent>
                                <w:p w14:paraId="5FF4E450" w14:textId="77777777" w:rsidR="009C2416" w:rsidRDefault="009C2416">
                                  <w:pPr>
                                    <w:pStyle w:val="Symbol"/>
                                    <w:rPr>
                                      <w:color w:val="D9FA76" w:themeColor="accent1" w:themeTint="66"/>
                                    </w:rPr>
                                  </w:pPr>
                                  <w:r>
                                    <w:rPr>
                                      <w:color w:val="D9FA76" w:themeColor="accent1" w:themeTint="66"/>
                                      <w:lang w:val="fr-FR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182880" tIns="91440" rIns="91440" bIns="9144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9" name="Group 59"/>
                          <wpg:cNvGrpSpPr/>
                          <wpg:grpSpPr>
                            <a:xfrm>
                              <a:off x="104707" y="4748"/>
                              <a:ext cx="6517537" cy="9130912"/>
                              <a:chOff x="-31770" y="-691288"/>
                              <a:chExt cx="6517537" cy="9130912"/>
                            </a:xfrm>
                          </wpg:grpSpPr>
                          <wps:wsp>
                            <wps:cNvPr id="54" name="Text Box 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0919" y="-691288"/>
                                <a:ext cx="2341316" cy="16280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 val="1"/>
                                </a:ext>
                              </a:extLst>
                            </wps:spPr>
                            <wps:txbx>
                              <w:txbxContent>
                                <w:p w14:paraId="646E7C40" w14:textId="77777777" w:rsidR="009C2416" w:rsidRDefault="009C2416" w:rsidP="00743063">
                                  <w:pPr>
                                    <w:pStyle w:val="Titre"/>
                                    <w:rPr>
                                      <w:rFonts w:ascii="Avenir Next Condensed Medium" w:hAnsi="Avenir Next Condensed Medium"/>
                                      <w:b/>
                                      <w:color w:val="3A0868" w:themeColor="accent6" w:themeShade="80"/>
                                      <w:sz w:val="56"/>
                                      <w:szCs w:val="56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venir Next Condensed Medium" w:hAnsi="Avenir Next Condensed Medium"/>
                                      <w:b/>
                                      <w:color w:val="3A0868" w:themeColor="accent6" w:themeShade="80"/>
                                      <w:sz w:val="56"/>
                                      <w:szCs w:val="56"/>
                                      <w:lang w:val="fr-FR"/>
                                    </w:rPr>
                                    <w:t>AGENDAS</w:t>
                                  </w:r>
                                </w:p>
                                <w:p w14:paraId="7DA18733" w14:textId="77777777" w:rsidR="009C2416" w:rsidRPr="00801FC6" w:rsidRDefault="009C2416" w:rsidP="00743063">
                                  <w:pPr>
                                    <w:pStyle w:val="Titre"/>
                                    <w:rPr>
                                      <w:rFonts w:ascii="Avenir Next Condensed Medium" w:hAnsi="Avenir Next Condensed Medium"/>
                                      <w:b/>
                                      <w:color w:val="3A0868" w:themeColor="accent6" w:themeShade="80"/>
                                      <w:sz w:val="56"/>
                                      <w:szCs w:val="56"/>
                                      <w:lang w:val="fr-FR"/>
                                    </w:rPr>
                                  </w:pPr>
                                  <w:r w:rsidRPr="00801FC6">
                                    <w:rPr>
                                      <w:rFonts w:ascii="Avenir Next Condensed Medium" w:hAnsi="Avenir Next Condensed Medium"/>
                                      <w:b/>
                                      <w:color w:val="3A0868" w:themeColor="accent6" w:themeShade="80"/>
                                      <w:sz w:val="56"/>
                                      <w:szCs w:val="56"/>
                                      <w:lang w:val="fr-FR"/>
                                    </w:rPr>
                                    <w:t>DES FORMATIONS</w:t>
                                  </w:r>
                                </w:p>
                                <w:p w14:paraId="38CCBB92" w14:textId="77777777" w:rsidR="009C2416" w:rsidRPr="003856D9" w:rsidRDefault="009C2416" w:rsidP="00743063">
                                  <w:pPr>
                                    <w:pStyle w:val="Titre"/>
                                    <w:rPr>
                                      <w:rFonts w:ascii="Avenir Next Condensed Regular" w:hAnsi="Avenir Next Condensed Regular"/>
                                      <w:b/>
                                      <w:color w:val="00E300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  <wps:wsp>
                            <wps:cNvPr id="53" name="Text Box 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108" y="6507173"/>
                                <a:ext cx="4432479" cy="3228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 val="1"/>
                                </a:ext>
                              </a:extLst>
                            </wps:spPr>
                            <wps:txbx>
                              <w:txbxContent>
                                <w:p w14:paraId="5F44D04B" w14:textId="77777777" w:rsidR="009C2416" w:rsidRPr="00B70245" w:rsidRDefault="009C2416">
                                  <w:pPr>
                                    <w:pStyle w:val="BlockHeading"/>
                                    <w:rPr>
                                      <w:rFonts w:ascii="Avenir Next Condensed Medium" w:hAnsi="Avenir Next Condensed Medium"/>
                                      <w:b/>
                                      <w:color w:val="3A0868" w:themeColor="accent6" w:themeShade="80"/>
                                      <w:sz w:val="40"/>
                                      <w:szCs w:val="40"/>
                                    </w:rPr>
                                  </w:pPr>
                                  <w:r w:rsidRPr="00B70245">
                                    <w:rPr>
                                      <w:rFonts w:ascii="Avenir Next Condensed Medium" w:hAnsi="Avenir Next Condensed Medium"/>
                                      <w:b/>
                                      <w:color w:val="3A0868" w:themeColor="accent6" w:themeShade="80"/>
                                      <w:sz w:val="40"/>
                                      <w:szCs w:val="40"/>
                                      <w:lang w:val="fr-FR"/>
                                    </w:rPr>
                                    <w:t>NOS DOMAINES D’INTERVENTION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  <wps:wsp>
                            <wps:cNvPr id="55" name="Text Box 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1770" y="6810717"/>
                                <a:ext cx="6517537" cy="16289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 val="1"/>
                                </a:ext>
                              </a:extLst>
                            </wps:spPr>
                            <wps:txbx>
                              <w:txbxContent>
                                <w:p w14:paraId="51953FDE" w14:textId="77777777" w:rsidR="009C2416" w:rsidRPr="00B70245" w:rsidRDefault="009C2416" w:rsidP="006D5E5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00E300"/>
                                      <w:sz w:val="27"/>
                                      <w:szCs w:val="27"/>
                                    </w:rPr>
                                  </w:pPr>
                                  <w:r w:rsidRPr="00E06CC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567103" w:themeColor="accent1" w:themeShade="BF"/>
                                      <w:sz w:val="27"/>
                                      <w:szCs w:val="27"/>
                                    </w:rPr>
                                    <w:t>* Management et Stratégie Opérationnelle</w:t>
                                  </w: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00E300"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3A0868" w:themeColor="accent6" w:themeShade="80"/>
                                      <w:sz w:val="27"/>
                                      <w:szCs w:val="27"/>
                                    </w:rPr>
                                    <w:tab/>
                                    <w:t>* Accompagnement au changement</w:t>
                                  </w: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00E300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</w:p>
                                <w:p w14:paraId="65C01BDC" w14:textId="77777777" w:rsidR="009C2416" w:rsidRPr="00B70245" w:rsidRDefault="009C2416" w:rsidP="006D5E5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00E300"/>
                                      <w:sz w:val="27"/>
                                      <w:szCs w:val="27"/>
                                    </w:rPr>
                                  </w:pP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3A0868" w:themeColor="accent6" w:themeShade="80"/>
                                      <w:sz w:val="27"/>
                                      <w:szCs w:val="27"/>
                                    </w:rPr>
                                    <w:t>* Optimisation des processus</w:t>
                                  </w: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3A0868" w:themeColor="accent6" w:themeShade="80"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3A0868" w:themeColor="accent6" w:themeShade="80"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3A0868" w:themeColor="accent6" w:themeShade="80"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00E300"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  <w:r w:rsidRPr="00E06CC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567103" w:themeColor="accent1" w:themeShade="BF"/>
                                      <w:sz w:val="27"/>
                                      <w:szCs w:val="27"/>
                                    </w:rPr>
                                    <w:t>* Management du système d'informations</w:t>
                                  </w:r>
                                </w:p>
                                <w:p w14:paraId="15F9BC90" w14:textId="77777777" w:rsidR="009C2416" w:rsidRPr="00B70245" w:rsidRDefault="009C2416" w:rsidP="006D5E5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00E300"/>
                                      <w:sz w:val="27"/>
                                      <w:szCs w:val="27"/>
                                    </w:rPr>
                                  </w:pPr>
                                  <w:r w:rsidRPr="00E06CC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567103" w:themeColor="accent1" w:themeShade="BF"/>
                                      <w:sz w:val="27"/>
                                      <w:szCs w:val="27"/>
                                    </w:rPr>
                                    <w:t>* Gestion de projet</w:t>
                                  </w:r>
                                  <w:r w:rsidRPr="00E06CC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567103" w:themeColor="accent1" w:themeShade="BF"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00E300"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00E300"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00E300"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00E300"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3A0868" w:themeColor="accent6" w:themeShade="80"/>
                                      <w:sz w:val="27"/>
                                      <w:szCs w:val="27"/>
                                    </w:rPr>
                                    <w:t>* Innovation et créativité</w:t>
                                  </w:r>
                                </w:p>
                                <w:p w14:paraId="28C39A89" w14:textId="77777777" w:rsidR="009C2416" w:rsidRPr="00E06CC5" w:rsidRDefault="009C2416" w:rsidP="006D5E5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venir Next Condensed Medium" w:hAnsi="Avenir Next Condensed Medium"/>
                                      <w:i/>
                                      <w:iCs/>
                                      <w:color w:val="567103" w:themeColor="accent1" w:themeShade="BF"/>
                                      <w:sz w:val="27"/>
                                      <w:szCs w:val="27"/>
                                    </w:rPr>
                                  </w:pP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FFFFFF" w:themeColor="background1"/>
                                      <w:sz w:val="27"/>
                                      <w:szCs w:val="27"/>
                                    </w:rPr>
                                    <w:t xml:space="preserve">* </w:t>
                                  </w: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3A0868" w:themeColor="accent6" w:themeShade="80"/>
                                      <w:sz w:val="27"/>
                                      <w:szCs w:val="27"/>
                                    </w:rPr>
                                    <w:t>Développement durable –RSE</w:t>
                                  </w: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00E300"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00E300"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00E300"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  <w:r w:rsidRPr="00E06CC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567103" w:themeColor="accent1" w:themeShade="BF"/>
                                      <w:sz w:val="27"/>
                                      <w:szCs w:val="27"/>
                                    </w:rPr>
                                    <w:t>* Mécénat culturel tremplin de la RSE</w:t>
                                  </w:r>
                                </w:p>
                                <w:p w14:paraId="730C326A" w14:textId="77777777" w:rsidR="009C2416" w:rsidRPr="00B70245" w:rsidRDefault="009C2416" w:rsidP="006D5E5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3A0868" w:themeColor="accent6" w:themeShade="80"/>
                                      <w:sz w:val="27"/>
                                      <w:szCs w:val="27"/>
                                    </w:rPr>
                                  </w:pPr>
                                  <w:r w:rsidRPr="00E06CC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567103" w:themeColor="accent1" w:themeShade="BF"/>
                                      <w:sz w:val="27"/>
                                      <w:szCs w:val="27"/>
                                    </w:rPr>
                                    <w:t>* Projet numérique</w:t>
                                  </w:r>
                                  <w:r w:rsidRPr="00E06CC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567103" w:themeColor="accent1" w:themeShade="BF"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FFFFFF" w:themeColor="background1"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FFFFFF" w:themeColor="background1"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FFFFFF" w:themeColor="background1"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FFFFFF" w:themeColor="background1"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3A0868" w:themeColor="accent6" w:themeShade="80"/>
                                      <w:sz w:val="27"/>
                                      <w:szCs w:val="27"/>
                                    </w:rPr>
                                    <w:t>* Bien être au travail</w:t>
                                  </w: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3A0868" w:themeColor="accent6" w:themeShade="80"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</w:p>
                                <w:p w14:paraId="35F6F2A3" w14:textId="77777777" w:rsidR="009C2416" w:rsidRPr="00B70245" w:rsidRDefault="009C2416" w:rsidP="006D5E51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i w:val="0"/>
                                      <w:iCs w:val="0"/>
                                      <w:color w:val="FF6600"/>
                                      <w:sz w:val="27"/>
                                      <w:szCs w:val="27"/>
                                    </w:rPr>
                                  </w:pPr>
                                  <w:r w:rsidRPr="00B70245">
                                    <w:rPr>
                                      <w:rFonts w:ascii="Avenir Next Condensed Medium" w:eastAsia="Times New Roman" w:hAnsi="Avenir Next Condensed Medium"/>
                                      <w:color w:val="FF6600"/>
                                      <w:sz w:val="27"/>
                                      <w:szCs w:val="27"/>
                                    </w:rPr>
                                    <w:t>Nous intervenons dans les secteurs culturel, touristique, commerce et service, institutionnel, industriel, bâtiment, artisanat, profession libérale.</w:t>
                                  </w: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FF6600"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FF6600"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  <w:r w:rsidRPr="00B70245">
                                    <w:rPr>
                                      <w:rStyle w:val="Accentuation"/>
                                      <w:rFonts w:ascii="Avenir Next Condensed Medium" w:hAnsi="Avenir Next Condensed Medium"/>
                                      <w:color w:val="FF6600"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  <w:r w:rsidRPr="00B70245">
                                    <w:rPr>
                                      <w:rFonts w:ascii="Avenir Next Condensed Medium" w:hAnsi="Avenir Next Condensed Medium"/>
                                      <w:color w:val="FF6600"/>
                                      <w:sz w:val="27"/>
                                      <w:szCs w:val="27"/>
                                    </w:rPr>
                                    <w:br/>
                                  </w:r>
                                </w:p>
                                <w:p w14:paraId="5DC720DE" w14:textId="77777777" w:rsidR="009C2416" w:rsidRPr="00B70245" w:rsidRDefault="009C2416">
                                  <w:pPr>
                                    <w:pStyle w:val="Sous-titre"/>
                                    <w:rPr>
                                      <w:rFonts w:ascii="Avenir Next Condensed Medium" w:hAnsi="Avenir Next Condensed Medium"/>
                                      <w:color w:val="00E3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7" name="Grouper 7"/>
                        <wpg:cNvGrpSpPr/>
                        <wpg:grpSpPr>
                          <a:xfrm>
                            <a:off x="162560" y="6574155"/>
                            <a:ext cx="6341110" cy="1130301"/>
                            <a:chOff x="0" y="0"/>
                            <a:chExt cx="6341110" cy="1130301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 val="1"/>
                            </a:ext>
                          </a:extLst>
                        </wpg:grpSpPr>
                        <wps:wsp>
                          <wps:cNvPr id="71" name="Zone de texte 71"/>
                          <wps:cNvSpPr txBox="1"/>
                          <wps:spPr>
                            <a:xfrm>
                              <a:off x="0" y="0"/>
                              <a:ext cx="6341110" cy="11303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val="1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Zone de texte 2"/>
                          <wps:cNvSpPr txBox="1"/>
                          <wps:spPr>
                            <a:xfrm>
                              <a:off x="91440" y="45720"/>
                              <a:ext cx="6158230" cy="235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 id="8">
                            <w:txbxContent>
                              <w:p w14:paraId="5A7A0E7B" w14:textId="77777777" w:rsidR="009C2416" w:rsidRPr="00B70245" w:rsidRDefault="009C2416">
                                <w:pPr>
                                  <w:rPr>
                                    <w:rFonts w:ascii="Avenir Next Condensed Medium" w:hAnsi="Avenir Next Condensed Medium"/>
                                    <w:color w:val="3A0868" w:themeColor="accent6" w:themeShade="80"/>
                                    <w:sz w:val="27"/>
                                    <w:szCs w:val="27"/>
                                  </w:rPr>
                                </w:pPr>
                                <w:r w:rsidRPr="00B70245">
                                  <w:rPr>
                                    <w:rFonts w:ascii="Avenir Next Condensed Medium" w:eastAsia="Times New Roman" w:hAnsi="Avenir Next Condensed Medium" w:cs="Times New Roman"/>
                                    <w:color w:val="3A0868" w:themeColor="accent6" w:themeShade="80"/>
                                    <w:sz w:val="27"/>
                                    <w:szCs w:val="27"/>
                                    <w:lang w:val="fr-FR"/>
                                  </w:rPr>
                                  <w:t>Nos valeurs sont orientées sur l'Humain, son développement dans un milieu adapté, avec le respect de la planète, donner du sens, accompagner dans sa démarche de changement, participer à l'autonomie des personnes, transmettre de la connaissance et de l'expérience, avec un sens  profond d'optimisme et du bien être dans la simplicité.</w:t>
                                </w:r>
                                <w:r w:rsidRPr="00B70245">
                                  <w:rPr>
                                    <w:rFonts w:ascii="Avenir Next Condensed Medium" w:eastAsia="Times New Roman" w:hAnsi="Avenir Next Condensed Medium" w:cs="Times New Roman"/>
                                  </w:rPr>
                                  <w:br/>
                                  <w:t xml:space="preserve">Voilà </w:t>
                                </w:r>
                                <w:proofErr w:type="spellStart"/>
                                <w:r w:rsidRPr="00B70245">
                                  <w:rPr>
                                    <w:rFonts w:ascii="Avenir Next Condensed Medium" w:eastAsia="Times New Roman" w:hAnsi="Avenir Next Condensed Medium" w:cs="Times New Roman"/>
                                  </w:rPr>
                                  <w:t>nos</w:t>
                                </w:r>
                                <w:proofErr w:type="spellEnd"/>
                                <w:r w:rsidRPr="00B70245">
                                  <w:rPr>
                                    <w:rFonts w:ascii="Avenir Next Condensed Medium" w:eastAsia="Times New Roman" w:hAnsi="Avenir Next Condensed Medium" w:cs="Times New Roman"/>
                                  </w:rPr>
                                  <w:t xml:space="preserve"> </w:t>
                                </w:r>
                                <w:proofErr w:type="spellStart"/>
                                <w:r w:rsidRPr="00B70245">
                                  <w:rPr>
                                    <w:rFonts w:ascii="Avenir Next Condensed Medium" w:eastAsia="Times New Roman" w:hAnsi="Avenir Next Condensed Medium" w:cs="Times New Roman"/>
                                  </w:rPr>
                                  <w:t>valeurs</w:t>
                                </w:r>
                                <w:proofErr w:type="spellEnd"/>
                                <w:proofErr w:type="gramStart"/>
                                <w:r w:rsidRPr="00B70245">
                                  <w:rPr>
                                    <w:rFonts w:ascii="Avenir Next Condensed Medium" w:eastAsia="Times New Roman" w:hAnsi="Avenir Next Condensed Medium" w:cs="Times New Roman"/>
                                  </w:rPr>
                                  <w:t>!</w:t>
                                </w:r>
                                <w:r w:rsidRPr="00B70245">
                                  <w:rPr>
                                    <w:rFonts w:ascii="Avenir Next Condensed Medium" w:eastAsia="Times New Roman" w:hAnsi="Avenir Next Condensed Medium" w:cs="Times New Roman"/>
                                    <w:color w:val="3A0868" w:themeColor="accent6" w:themeShade="80"/>
                                    <w:sz w:val="27"/>
                                    <w:szCs w:val="27"/>
                                    <w:lang w:val="fr-FR"/>
                                  </w:rPr>
                                  <w:t>profond</w:t>
                                </w:r>
                                <w:proofErr w:type="gramEnd"/>
                                <w:r w:rsidRPr="00B70245">
                                  <w:rPr>
                                    <w:rFonts w:ascii="Avenir Next Condensed Medium" w:eastAsia="Times New Roman" w:hAnsi="Avenir Next Condensed Medium" w:cs="Times New Roman"/>
                                    <w:color w:val="3A0868" w:themeColor="accent6" w:themeShade="80"/>
                                    <w:sz w:val="27"/>
                                    <w:szCs w:val="27"/>
                                    <w:lang w:val="fr-FR"/>
                                  </w:rPr>
                                  <w:t xml:space="preserve"> d'optimisme et du bien être</w:t>
                                </w:r>
                                <w:r w:rsidRPr="00B70245">
                                  <w:rPr>
                                    <w:rFonts w:ascii="Avenir Next Condensed Medium" w:eastAsia="Times New Roman" w:hAnsi="Avenir Next Condensed Medium" w:cs="Times New Roman"/>
                                    <w:color w:val="3A0868" w:themeColor="accent6" w:themeShade="80"/>
                                    <w:sz w:val="27"/>
                                    <w:szCs w:val="27"/>
                                  </w:rPr>
                                  <w:t xml:space="preserve">, </w:t>
                                </w:r>
                                <w:r w:rsidRPr="00B70245">
                                  <w:rPr>
                                    <w:rFonts w:ascii="Avenir Next Condensed Medium" w:eastAsia="Times New Roman" w:hAnsi="Avenir Next Condensed Medium" w:cs="Times New Roman"/>
                                    <w:color w:val="3A0868" w:themeColor="accent6" w:themeShade="80"/>
                                    <w:sz w:val="27"/>
                                    <w:szCs w:val="27"/>
                                    <w:lang w:val="fr-FR"/>
                                  </w:rPr>
                                  <w:t>dans la simplicité. Voilà nos valeurs!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Zone de texte 4"/>
                          <wps:cNvSpPr txBox="1"/>
                          <wps:spPr>
                            <a:xfrm>
                              <a:off x="91440" y="280035"/>
                              <a:ext cx="6158230" cy="235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8" seq="1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Zone de texte 5"/>
                          <wps:cNvSpPr txBox="1"/>
                          <wps:spPr>
                            <a:xfrm>
                              <a:off x="91440" y="514350"/>
                              <a:ext cx="6158230" cy="234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8" seq="2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Zone de texte 6"/>
                          <wps:cNvSpPr txBox="1"/>
                          <wps:spPr>
                            <a:xfrm>
                              <a:off x="91440" y="748030"/>
                              <a:ext cx="6158230" cy="235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8" seq="3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8" name="Zone de texte 78"/>
                        <wps:cNvSpPr txBox="1"/>
                        <wps:spPr>
                          <a:xfrm>
                            <a:off x="204470" y="6130935"/>
                            <a:ext cx="4698365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BA456D" w14:textId="77777777" w:rsidR="009C2416" w:rsidRPr="00B70245" w:rsidRDefault="009C2416" w:rsidP="00F7041B">
                              <w:pPr>
                                <w:spacing w:after="0"/>
                                <w:rPr>
                                  <w:rFonts w:ascii="Avenir Next Condensed Medium" w:hAnsi="Avenir Next Condensed Medium"/>
                                  <w:b/>
                                  <w:color w:val="3A0868" w:themeColor="accent6" w:themeShade="80"/>
                                  <w:sz w:val="40"/>
                                  <w:szCs w:val="40"/>
                                </w:rPr>
                              </w:pPr>
                              <w:r w:rsidRPr="00B70245">
                                <w:rPr>
                                  <w:rFonts w:ascii="Avenir Next Condensed Medium" w:hAnsi="Avenir Next Condensed Medium"/>
                                  <w:b/>
                                  <w:color w:val="3A0868" w:themeColor="accent6" w:themeShade="80"/>
                                  <w:sz w:val="40"/>
                                  <w:szCs w:val="40"/>
                                </w:rPr>
                                <w:t xml:space="preserve">VISION – VALEURS      </w:t>
                              </w:r>
                            </w:p>
                            <w:p w14:paraId="4606332D" w14:textId="77777777" w:rsidR="009C2416" w:rsidRPr="00B70245" w:rsidRDefault="009C2416">
                              <w:pPr>
                                <w:rPr>
                                  <w:rFonts w:ascii="Avenir Next Condensed Medium" w:hAnsi="Avenir Next Condensed Medium"/>
                                  <w:color w:val="3A0868" w:themeColor="accent6" w:themeShade="80"/>
                                  <w:sz w:val="44"/>
                                  <w:szCs w:val="44"/>
                                </w:rPr>
                              </w:pPr>
                              <w:proofErr w:type="gramStart"/>
                              <w:r w:rsidRPr="00B70245">
                                <w:rPr>
                                  <w:rFonts w:ascii="Avenir Next Condensed Medium" w:hAnsi="Avenir Next Condensed Medium"/>
                                  <w:color w:val="3A0868" w:themeColor="accent6" w:themeShade="80"/>
                                  <w:sz w:val="44"/>
                                  <w:szCs w:val="44"/>
                                </w:rPr>
                                <w:t>valorization</w:t>
                              </w:r>
                              <w:proofErr w:type="gramEnd"/>
                              <w:r w:rsidRPr="00B70245">
                                <w:rPr>
                                  <w:rFonts w:ascii="Avenir Next Condensed Medium" w:hAnsi="Avenir Next Condensed Medium"/>
                                  <w:color w:val="3A0868" w:themeColor="accent6" w:themeShade="80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proofErr w:type="spellStart"/>
                              <w:r w:rsidRPr="00B70245">
                                <w:rPr>
                                  <w:rFonts w:ascii="Avenir Next Condensed Medium" w:hAnsi="Avenir Next Condensed Medium"/>
                                  <w:color w:val="3A0868" w:themeColor="accent6" w:themeShade="80"/>
                                  <w:sz w:val="44"/>
                                  <w:szCs w:val="44"/>
                                </w:rPr>
                                <w:t>immaterielle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10" o:spid="_x0000_s1028" style="position:absolute;left:0;text-align:left;margin-left:34.7pt;margin-top:43.1pt;width:520.7pt;height:769.4pt;z-index:251249781;mso-position-horizontal-relative:page;mso-position-vertical-relative:page" coordsize="6612890,97713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">
                <v:group id="Group 60" o:spid="_x0000_s1029" style="position:absolute;width:6612890;height:9771381" coordorigin=",-1" coordsize="6858000,91356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O7Fn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1O7FnwQAAANsAAAAPAAAA&#10;AAAAAAAAAAAAAKkCAABkcnMvZG93bnJldi54bWxQSwUGAAAAAAQABAD6AAAAlwMAAAAA&#10;">
                  <v:group id="Group 58" o:spid="_x0000_s1030" style="position:absolute;top:-1;width:6858000;height:9135662" coordorigin=",-1" coordsize="6858000,91356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IXfcwQAAANsAAAAPAAAAZHJzL2Rvd25yZXYueG1sRE/LisIwFN0P+A/hCu7G&#10;tIqDVFMRUXEhA6OCuLs0tw9sbkoT2/r3k8XALA/nvd4MphYdta6yrCCeRiCIM6srLhTcrofPJQjn&#10;kTXWlknBmxxs0tHHGhNte/6h7uILEULYJaig9L5JpHRZSQbd1DbEgctta9AH2BZSt9iHcFPLWRR9&#10;SYMVh4YSG9qVlD0vL6Pg2GO/ncf77vzMd+/HdfF9P8ek1GQ8bFcgPA3+X/znPmkFizA2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FIXfcwQAAANsAAAAPAAAA&#10;AAAAAAAAAAAAAKkCAABkcnMvZG93bnJldi54bWxQSwUGAAAAAAQABAD6AAAAlwMAAAAA&#10;">
                    <v:rect id="Rectangle 11" o:spid="_x0000_s1031" style="position:absolute;top:5643592;width:6858000;height:349206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CVAQxAAA&#10;ANsAAAAPAAAAZHJzL2Rvd25yZXYueG1sRI9Li8JAEITvwv6HoRe8LDpZX2jWURZF8SK+99xk2iSY&#10;6QmZUeO/d4QFj0VVfUWNp7UpxI0ql1tW8N2OQBAnVuecKjgeFq0hCOeRNRaWScGDHEwnH40xxtre&#10;eUe3vU9FgLCLUUHmfRlL6ZKMDLq2LYmDd7aVQR9klUpd4T3ATSE7UTSQBnMOCxmWNMsoueyvRsF1&#10;ft4sL/L4tSrW87/utjda7E4jpZqf9e8PCE+1f4f/2yutoN+B15fwA+Tk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AlQEMQAAADbAAAADwAAAAAAAAAAAAAAAACXAgAAZHJzL2Rv&#10;d25yZXYueG1sUEsFBgAAAAAEAAQA9QAAAIgDAAAAAA==&#10;" strokecolor="#390867 [1609]" strokeweight="6pt">
                      <v:stroke o:forcedash="t"/>
                      <v:shadow opacity="22938f" mv:blur="38100f" offset="0,2pt"/>
                      <v:textbox inset="14.4pt,0,,7.2pt">
                        <w:txbxContent>
                          <w:p w14:paraId="07B567BC" w14:textId="77777777" w:rsidR="009C2416" w:rsidRDefault="009C2416">
                            <w:pPr>
                              <w:pStyle w:val="Symbol"/>
                              <w:rPr>
                                <w:color w:val="C4D7E6" w:themeColor="accent3" w:themeTint="66"/>
                                <w:sz w:val="120"/>
                              </w:rPr>
                            </w:pPr>
                            <w:r>
                              <w:rPr>
                                <w:color w:val="C4D7E6" w:themeColor="accent3" w:themeTint="66"/>
                                <w:sz w:val="120"/>
                                <w:lang w:val="fr-FR"/>
                              </w:rPr>
                              <w:t>+</w:t>
                            </w:r>
                          </w:p>
                        </w:txbxContent>
                      </v:textbox>
                    </v:rect>
                    <v:rect id="Rectangle 113" o:spid="_x0000_s1032" style="position:absolute;top:-1;width:3360420;height:25688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6EDewgAA&#10;ANsAAAAPAAAAZHJzL2Rvd25yZXYueG1sRI/NasMwEITvgb6D2EJvsazShuJGNqEQ2lwCTULPi7W1&#10;nVgrY8k/efuoUMhxmJlvmHUx21aM1PvGsQaVpCCIS2carjScjtvlGwgfkA22jknDlTwU+cNijZlx&#10;E3/TeAiViBD2GWqoQ+gyKX1Zk0WfuI44er+utxii7Ctpepwi3LbyOU1X0mLDcaHGjj5qKi+HwWoY&#10;p0+1Ow/sjDqHIcVWvfzst1o/Pc6bdxCB5nAP/7e/jIZXBX9f4g+Q+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joQN7CAAAA2wAAAA8AAAAAAAAAAAAAAAAAlwIAAGRycy9kb3du&#10;cmV2LnhtbFBLBQYAAAAABAAEAPUAAACGAwAAAAA=&#10;" fillcolor="white [3212]" strokecolor="#390867 [1609]" strokeweight="6pt">
                      <v:stroke o:forcedash="t"/>
                      <v:shadow opacity="22938f" mv:blur="38100f" offset="0,2pt"/>
                      <v:textbox inset="14.4pt,7.2pt,,7.2pt">
                        <w:txbxContent>
                          <w:p w14:paraId="5FF4E450" w14:textId="77777777" w:rsidR="009C2416" w:rsidRDefault="009C2416">
                            <w:pPr>
                              <w:pStyle w:val="Symbol"/>
                              <w:rPr>
                                <w:color w:val="D9FA76" w:themeColor="accent1" w:themeTint="66"/>
                              </w:rPr>
                            </w:pPr>
                            <w:r>
                              <w:rPr>
                                <w:color w:val="D9FA76" w:themeColor="accent1" w:themeTint="66"/>
                                <w:lang w:val="fr-FR"/>
                              </w:rPr>
                              <w:t>+</w:t>
                            </w:r>
                          </w:p>
                        </w:txbxContent>
                      </v:textbox>
                    </v:rect>
                  </v:group>
                  <v:group id="Group 59" o:spid="_x0000_s1033" style="position:absolute;left:104707;top:4748;width:6517537;height:9130912" coordorigin="-31770,-691288" coordsize="6517537,91309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bdJH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kAb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m3SR8UAAADbAAAA&#10;DwAAAAAAAAAAAAAAAACpAgAAZHJzL2Rvd25yZXYueG1sUEsFBgAAAAAEAAQA+gAAAJsDAAAAAA==&#10;">
                    <v:shape id="Text Box 79" o:spid="_x0000_s1034" type="#_x0000_t202" style="position:absolute;left:930919;top:-691288;width:2341316;height:162808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G1HZxQAA&#10;ANsAAAAPAAAAZHJzL2Rvd25yZXYueG1sRI9Ba8JAFITvBf/D8oTe6m6lkRJdpQgWhR5sKnp9Zp9J&#10;MPs2Zrcx9dd3C0KPw8x8w8wWva1FR62vHGt4HikQxLkzFRcadl+rp1cQPiAbrB2Thh/ysJgPHmaY&#10;GnflT+qyUIgIYZ+ihjKEJpXS5yVZ9CPXEEfv5FqLIcq2kKbFa4TbWo6VmkiLFceFEhtalpSfs2+r&#10;YXObfFwOYfN+3CZ9Vu/XSnXJWevHYf82BRGoD//he3ttNCQv8Pcl/gA5/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bUdnFAAAA2wAAAA8AAAAAAAAAAAAAAAAAlwIAAGRycy9k&#10;b3ducmV2LnhtbFBLBQYAAAAABAAEAPUAAACJAwAAAAA=&#10;" filled="f" stroked="f">
                      <v:stroke o:forcedash="t"/>
                      <v:textbox inset=",0,,0">
                        <w:txbxContent>
                          <w:p w14:paraId="646E7C40" w14:textId="77777777" w:rsidR="009C2416" w:rsidRDefault="009C2416" w:rsidP="00743063">
                            <w:pPr>
                              <w:pStyle w:val="Titre"/>
                              <w:rPr>
                                <w:rFonts w:ascii="Avenir Next Condensed Medium" w:hAnsi="Avenir Next Condensed Medium"/>
                                <w:b/>
                                <w:color w:val="3A0868" w:themeColor="accent6" w:themeShade="80"/>
                                <w:sz w:val="56"/>
                                <w:szCs w:val="56"/>
                                <w:lang w:val="fr-FR"/>
                              </w:rPr>
                            </w:pPr>
                            <w:r>
                              <w:rPr>
                                <w:rFonts w:ascii="Avenir Next Condensed Medium" w:hAnsi="Avenir Next Condensed Medium"/>
                                <w:b/>
                                <w:color w:val="3A0868" w:themeColor="accent6" w:themeShade="80"/>
                                <w:sz w:val="56"/>
                                <w:szCs w:val="56"/>
                                <w:lang w:val="fr-FR"/>
                              </w:rPr>
                              <w:t>AGENDAS</w:t>
                            </w:r>
                          </w:p>
                          <w:p w14:paraId="7DA18733" w14:textId="77777777" w:rsidR="009C2416" w:rsidRPr="00801FC6" w:rsidRDefault="009C2416" w:rsidP="00743063">
                            <w:pPr>
                              <w:pStyle w:val="Titre"/>
                              <w:rPr>
                                <w:rFonts w:ascii="Avenir Next Condensed Medium" w:hAnsi="Avenir Next Condensed Medium"/>
                                <w:b/>
                                <w:color w:val="3A0868" w:themeColor="accent6" w:themeShade="80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801FC6">
                              <w:rPr>
                                <w:rFonts w:ascii="Avenir Next Condensed Medium" w:hAnsi="Avenir Next Condensed Medium"/>
                                <w:b/>
                                <w:color w:val="3A0868" w:themeColor="accent6" w:themeShade="80"/>
                                <w:sz w:val="56"/>
                                <w:szCs w:val="56"/>
                                <w:lang w:val="fr-FR"/>
                              </w:rPr>
                              <w:t>DES FORMATIONS</w:t>
                            </w:r>
                          </w:p>
                          <w:p w14:paraId="38CCBB92" w14:textId="77777777" w:rsidR="009C2416" w:rsidRPr="003856D9" w:rsidRDefault="009C2416" w:rsidP="00743063">
                            <w:pPr>
                              <w:pStyle w:val="Titre"/>
                              <w:rPr>
                                <w:rFonts w:ascii="Avenir Next Condensed Regular" w:hAnsi="Avenir Next Condensed Regular"/>
                                <w:b/>
                                <w:color w:val="00E3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  <v:shape id="Text Box 80" o:spid="_x0000_s1035" type="#_x0000_t202" style="position:absolute;left:32108;top:6507173;width:4432479;height:3228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8Q5oxAAA&#10;ANsAAAAPAAAAZHJzL2Rvd25yZXYueG1sRI9PawIxFMTvQr9DeIXeNGutUlajlIJQwUP9U/D42Dw3&#10;i5uXJUnN+u1NoeBxmJnfMItVb1txJR8axwrGowIEceV0w7WC42E9fAcRIrLG1jEpuFGA1fJpsMBS&#10;u8Q7uu5jLTKEQ4kKTIxdKWWoDFkMI9cRZ+/svMWYpa+l9pgy3LbytShm0mLDecFgR5+Gqsv+1yo4&#10;mNN2sg1H/7ZZT2/m55KS+U5KvTz3H3MQkfr4CP+3v7SC6QT+vuQfIJ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vEOaMQAAADbAAAADwAAAAAAAAAAAAAAAACXAgAAZHJzL2Rv&#10;d25yZXYueG1sUEsFBgAAAAAEAAQA9QAAAIgDAAAAAA==&#10;" stroked="f">
                      <v:stroke o:forcedash="t"/>
                      <v:textbox inset=",0,,0">
                        <w:txbxContent>
                          <w:p w14:paraId="5F44D04B" w14:textId="77777777" w:rsidR="009C2416" w:rsidRPr="00B70245" w:rsidRDefault="009C2416">
                            <w:pPr>
                              <w:pStyle w:val="BlockHeading"/>
                              <w:rPr>
                                <w:rFonts w:ascii="Avenir Next Condensed Medium" w:hAnsi="Avenir Next Condensed Medium"/>
                                <w:b/>
                                <w:color w:val="3A0868" w:themeColor="accent6" w:themeShade="80"/>
                                <w:sz w:val="40"/>
                                <w:szCs w:val="40"/>
                              </w:rPr>
                            </w:pPr>
                            <w:r w:rsidRPr="00B70245">
                              <w:rPr>
                                <w:rFonts w:ascii="Avenir Next Condensed Medium" w:hAnsi="Avenir Next Condensed Medium"/>
                                <w:b/>
                                <w:color w:val="3A0868" w:themeColor="accent6" w:themeShade="80"/>
                                <w:sz w:val="40"/>
                                <w:szCs w:val="40"/>
                                <w:lang w:val="fr-FR"/>
                              </w:rPr>
                              <w:t>NOS DOMAINES D’INTERVENTION</w:t>
                            </w:r>
                          </w:p>
                        </w:txbxContent>
                      </v:textbox>
                    </v:shape>
                    <v:shape id="Text Box 81" o:spid="_x0000_s1036" type="#_x0000_t202" style="position:absolute;left:-31770;top:6810717;width:6517537;height:16289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V/RCxQAA&#10;ANsAAAAPAAAAZHJzL2Rvd25yZXYueG1sRI9Ba8JAFITvhf6H5RW86W6FSImuIoWKggdNS3t9Zp9J&#10;MPs2za4x+uvdgtDjMDPfMLNFb2vRUesrxxpeRwoEce5MxYWGr8+P4RsIH5AN1o5Jw5U8LObPTzNM&#10;jbvwnrosFCJC2KeooQyhSaX0eUkW/cg1xNE7utZiiLItpGnxEuG2lmOlJtJixXGhxIbeS8pP2dlq&#10;2Nwm29+fsFkddkmf1d9rpbrkpPXgpV9OQQTqw3/40V4bDUkCf1/iD5D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9X9ELFAAAA2wAAAA8AAAAAAAAAAAAAAAAAlwIAAGRycy9k&#10;b3ducmV2LnhtbFBLBQYAAAAABAAEAPUAAACJAwAAAAA=&#10;" filled="f" stroked="f">
                      <v:stroke o:forcedash="t"/>
                      <v:textbox inset=",0,,0">
                        <w:txbxContent>
                          <w:p w14:paraId="51953FDE" w14:textId="77777777" w:rsidR="009C2416" w:rsidRPr="00B70245" w:rsidRDefault="009C2416" w:rsidP="006D5E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Accentuation"/>
                                <w:rFonts w:ascii="Avenir Next Condensed Medium" w:hAnsi="Avenir Next Condensed Medium"/>
                                <w:color w:val="00E300"/>
                                <w:sz w:val="27"/>
                                <w:szCs w:val="27"/>
                              </w:rPr>
                            </w:pPr>
                            <w:r w:rsidRPr="00E06CC5">
                              <w:rPr>
                                <w:rStyle w:val="Accentuation"/>
                                <w:rFonts w:ascii="Avenir Next Condensed Medium" w:hAnsi="Avenir Next Condensed Medium"/>
                                <w:color w:val="567103" w:themeColor="accent1" w:themeShade="BF"/>
                                <w:sz w:val="27"/>
                                <w:szCs w:val="27"/>
                              </w:rPr>
                              <w:t>* Management et Stratégie Opérationnelle</w:t>
                            </w: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00E300"/>
                                <w:sz w:val="27"/>
                                <w:szCs w:val="27"/>
                              </w:rPr>
                              <w:tab/>
                            </w: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3A0868" w:themeColor="accent6" w:themeShade="80"/>
                                <w:sz w:val="27"/>
                                <w:szCs w:val="27"/>
                              </w:rPr>
                              <w:tab/>
                              <w:t>* Accompagnement au changement</w:t>
                            </w: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00E300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14:paraId="65C01BDC" w14:textId="77777777" w:rsidR="009C2416" w:rsidRPr="00B70245" w:rsidRDefault="009C2416" w:rsidP="006D5E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Accentuation"/>
                                <w:rFonts w:ascii="Avenir Next Condensed Medium" w:hAnsi="Avenir Next Condensed Medium"/>
                                <w:color w:val="00E300"/>
                                <w:sz w:val="27"/>
                                <w:szCs w:val="27"/>
                              </w:rPr>
                            </w:pP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3A0868" w:themeColor="accent6" w:themeShade="80"/>
                                <w:sz w:val="27"/>
                                <w:szCs w:val="27"/>
                              </w:rPr>
                              <w:t>* Optimisation des processus</w:t>
                            </w: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3A0868" w:themeColor="accent6" w:themeShade="80"/>
                                <w:sz w:val="27"/>
                                <w:szCs w:val="27"/>
                              </w:rPr>
                              <w:tab/>
                            </w: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3A0868" w:themeColor="accent6" w:themeShade="80"/>
                                <w:sz w:val="27"/>
                                <w:szCs w:val="27"/>
                              </w:rPr>
                              <w:tab/>
                            </w: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3A0868" w:themeColor="accent6" w:themeShade="80"/>
                                <w:sz w:val="27"/>
                                <w:szCs w:val="27"/>
                              </w:rPr>
                              <w:tab/>
                            </w: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00E300"/>
                                <w:sz w:val="27"/>
                                <w:szCs w:val="27"/>
                              </w:rPr>
                              <w:tab/>
                            </w:r>
                            <w:r w:rsidRPr="00E06CC5">
                              <w:rPr>
                                <w:rStyle w:val="Accentuation"/>
                                <w:rFonts w:ascii="Avenir Next Condensed Medium" w:hAnsi="Avenir Next Condensed Medium"/>
                                <w:color w:val="567103" w:themeColor="accent1" w:themeShade="BF"/>
                                <w:sz w:val="27"/>
                                <w:szCs w:val="27"/>
                              </w:rPr>
                              <w:t>* Management du système d'informations</w:t>
                            </w:r>
                          </w:p>
                          <w:p w14:paraId="15F9BC90" w14:textId="77777777" w:rsidR="009C2416" w:rsidRPr="00B70245" w:rsidRDefault="009C2416" w:rsidP="006D5E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Accentuation"/>
                                <w:rFonts w:ascii="Avenir Next Condensed Medium" w:hAnsi="Avenir Next Condensed Medium"/>
                                <w:color w:val="00E300"/>
                                <w:sz w:val="27"/>
                                <w:szCs w:val="27"/>
                              </w:rPr>
                            </w:pPr>
                            <w:r w:rsidRPr="00E06CC5">
                              <w:rPr>
                                <w:rStyle w:val="Accentuation"/>
                                <w:rFonts w:ascii="Avenir Next Condensed Medium" w:hAnsi="Avenir Next Condensed Medium"/>
                                <w:color w:val="567103" w:themeColor="accent1" w:themeShade="BF"/>
                                <w:sz w:val="27"/>
                                <w:szCs w:val="27"/>
                              </w:rPr>
                              <w:t>* Gestion de projet</w:t>
                            </w:r>
                            <w:r w:rsidRPr="00E06CC5">
                              <w:rPr>
                                <w:rStyle w:val="Accentuation"/>
                                <w:rFonts w:ascii="Avenir Next Condensed Medium" w:hAnsi="Avenir Next Condensed Medium"/>
                                <w:color w:val="567103" w:themeColor="accent1" w:themeShade="BF"/>
                                <w:sz w:val="27"/>
                                <w:szCs w:val="27"/>
                              </w:rPr>
                              <w:tab/>
                            </w: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00E300"/>
                                <w:sz w:val="27"/>
                                <w:szCs w:val="27"/>
                              </w:rPr>
                              <w:tab/>
                            </w: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00E300"/>
                                <w:sz w:val="27"/>
                                <w:szCs w:val="27"/>
                              </w:rPr>
                              <w:tab/>
                            </w: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00E300"/>
                                <w:sz w:val="27"/>
                                <w:szCs w:val="27"/>
                              </w:rPr>
                              <w:tab/>
                            </w: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00E300"/>
                                <w:sz w:val="27"/>
                                <w:szCs w:val="27"/>
                              </w:rPr>
                              <w:tab/>
                            </w: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3A0868" w:themeColor="accent6" w:themeShade="80"/>
                                <w:sz w:val="27"/>
                                <w:szCs w:val="27"/>
                              </w:rPr>
                              <w:t>* Innovation et créativité</w:t>
                            </w:r>
                          </w:p>
                          <w:p w14:paraId="28C39A89" w14:textId="77777777" w:rsidR="009C2416" w:rsidRPr="00E06CC5" w:rsidRDefault="009C2416" w:rsidP="006D5E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venir Next Condensed Medium" w:hAnsi="Avenir Next Condensed Medium"/>
                                <w:i/>
                                <w:iCs/>
                                <w:color w:val="567103" w:themeColor="accent1" w:themeShade="BF"/>
                                <w:sz w:val="27"/>
                                <w:szCs w:val="27"/>
                              </w:rPr>
                            </w:pP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FFFFFF" w:themeColor="background1"/>
                                <w:sz w:val="27"/>
                                <w:szCs w:val="27"/>
                              </w:rPr>
                              <w:t xml:space="preserve">* </w:t>
                            </w: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3A0868" w:themeColor="accent6" w:themeShade="80"/>
                                <w:sz w:val="27"/>
                                <w:szCs w:val="27"/>
                              </w:rPr>
                              <w:t>Développement durable –RSE</w:t>
                            </w: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00E300"/>
                                <w:sz w:val="27"/>
                                <w:szCs w:val="27"/>
                              </w:rPr>
                              <w:tab/>
                            </w: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00E300"/>
                                <w:sz w:val="27"/>
                                <w:szCs w:val="27"/>
                              </w:rPr>
                              <w:tab/>
                            </w: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00E300"/>
                                <w:sz w:val="27"/>
                                <w:szCs w:val="27"/>
                              </w:rPr>
                              <w:tab/>
                            </w:r>
                            <w:r w:rsidRPr="00E06CC5">
                              <w:rPr>
                                <w:rStyle w:val="Accentuation"/>
                                <w:rFonts w:ascii="Avenir Next Condensed Medium" w:hAnsi="Avenir Next Condensed Medium"/>
                                <w:color w:val="567103" w:themeColor="accent1" w:themeShade="BF"/>
                                <w:sz w:val="27"/>
                                <w:szCs w:val="27"/>
                              </w:rPr>
                              <w:t>* Mécénat culturel tremplin de la RSE</w:t>
                            </w:r>
                          </w:p>
                          <w:p w14:paraId="730C326A" w14:textId="77777777" w:rsidR="009C2416" w:rsidRPr="00B70245" w:rsidRDefault="009C2416" w:rsidP="006D5E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Accentuation"/>
                                <w:rFonts w:ascii="Avenir Next Condensed Medium" w:hAnsi="Avenir Next Condensed Medium"/>
                                <w:color w:val="3A0868" w:themeColor="accent6" w:themeShade="80"/>
                                <w:sz w:val="27"/>
                                <w:szCs w:val="27"/>
                              </w:rPr>
                            </w:pPr>
                            <w:r w:rsidRPr="00E06CC5">
                              <w:rPr>
                                <w:rStyle w:val="Accentuation"/>
                                <w:rFonts w:ascii="Avenir Next Condensed Medium" w:hAnsi="Avenir Next Condensed Medium"/>
                                <w:color w:val="567103" w:themeColor="accent1" w:themeShade="BF"/>
                                <w:sz w:val="27"/>
                                <w:szCs w:val="27"/>
                              </w:rPr>
                              <w:t>* Projet numérique</w:t>
                            </w:r>
                            <w:r w:rsidRPr="00E06CC5">
                              <w:rPr>
                                <w:rStyle w:val="Accentuation"/>
                                <w:rFonts w:ascii="Avenir Next Condensed Medium" w:hAnsi="Avenir Next Condensed Medium"/>
                                <w:color w:val="567103" w:themeColor="accent1" w:themeShade="BF"/>
                                <w:sz w:val="27"/>
                                <w:szCs w:val="27"/>
                              </w:rPr>
                              <w:tab/>
                            </w: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FFFFFF" w:themeColor="background1"/>
                                <w:sz w:val="27"/>
                                <w:szCs w:val="27"/>
                              </w:rPr>
                              <w:tab/>
                            </w: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FFFFFF" w:themeColor="background1"/>
                                <w:sz w:val="27"/>
                                <w:szCs w:val="27"/>
                              </w:rPr>
                              <w:tab/>
                            </w: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FFFFFF" w:themeColor="background1"/>
                                <w:sz w:val="27"/>
                                <w:szCs w:val="27"/>
                              </w:rPr>
                              <w:tab/>
                            </w: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FFFFFF" w:themeColor="background1"/>
                                <w:sz w:val="27"/>
                                <w:szCs w:val="27"/>
                              </w:rPr>
                              <w:tab/>
                            </w: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3A0868" w:themeColor="accent6" w:themeShade="80"/>
                                <w:sz w:val="27"/>
                                <w:szCs w:val="27"/>
                              </w:rPr>
                              <w:t>* Bien être au travail</w:t>
                            </w: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3A0868" w:themeColor="accent6" w:themeShade="80"/>
                                <w:sz w:val="27"/>
                                <w:szCs w:val="27"/>
                              </w:rPr>
                              <w:tab/>
                            </w:r>
                          </w:p>
                          <w:p w14:paraId="35F6F2A3" w14:textId="77777777" w:rsidR="009C2416" w:rsidRPr="00B70245" w:rsidRDefault="009C2416" w:rsidP="006D5E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Accentuation"/>
                                <w:rFonts w:ascii="Avenir Next Condensed Medium" w:hAnsi="Avenir Next Condensed Medium"/>
                                <w:i w:val="0"/>
                                <w:iCs w:val="0"/>
                                <w:color w:val="FF6600"/>
                                <w:sz w:val="27"/>
                                <w:szCs w:val="27"/>
                              </w:rPr>
                            </w:pPr>
                            <w:r w:rsidRPr="00B70245">
                              <w:rPr>
                                <w:rFonts w:ascii="Avenir Next Condensed Medium" w:eastAsia="Times New Roman" w:hAnsi="Avenir Next Condensed Medium"/>
                                <w:color w:val="FF6600"/>
                                <w:sz w:val="27"/>
                                <w:szCs w:val="27"/>
                              </w:rPr>
                              <w:t>Nous intervenons dans les secteurs culturel, touristique, commerce et service, institutionnel, industriel, bâtiment, artisanat, profession libérale.</w:t>
                            </w: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FF6600"/>
                                <w:sz w:val="27"/>
                                <w:szCs w:val="27"/>
                              </w:rPr>
                              <w:tab/>
                            </w: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FF6600"/>
                                <w:sz w:val="27"/>
                                <w:szCs w:val="27"/>
                              </w:rPr>
                              <w:tab/>
                            </w:r>
                            <w:r w:rsidRPr="00B70245">
                              <w:rPr>
                                <w:rStyle w:val="Accentuation"/>
                                <w:rFonts w:ascii="Avenir Next Condensed Medium" w:hAnsi="Avenir Next Condensed Medium"/>
                                <w:color w:val="FF6600"/>
                                <w:sz w:val="27"/>
                                <w:szCs w:val="27"/>
                              </w:rPr>
                              <w:tab/>
                            </w:r>
                            <w:r w:rsidRPr="00B70245">
                              <w:rPr>
                                <w:rFonts w:ascii="Avenir Next Condensed Medium" w:hAnsi="Avenir Next Condensed Medium"/>
                                <w:color w:val="FF6600"/>
                                <w:sz w:val="27"/>
                                <w:szCs w:val="27"/>
                              </w:rPr>
                              <w:br/>
                            </w:r>
                          </w:p>
                          <w:p w14:paraId="5DC720DE" w14:textId="77777777" w:rsidR="009C2416" w:rsidRPr="00B70245" w:rsidRDefault="009C2416">
                            <w:pPr>
                              <w:pStyle w:val="Sous-titre"/>
                              <w:rPr>
                                <w:rFonts w:ascii="Avenir Next Condensed Medium" w:hAnsi="Avenir Next Condensed Medium"/>
                                <w:color w:val="00E30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er 7" o:spid="_x0000_s1037" style="position:absolute;left:162560;top:6574155;width:6341110;height:1130301" coordsize="6341110,11303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led7ncIAAADaAAAADwAA&#10;AAAAAAAAAAAAAACpAgAAZHJzL2Rvd25yZXYueG1sUEsFBgAAAAAEAAQA+gAAAJgDAAAAAA==&#10;" mv:complextextbox="1">
                  <v:shape id="Zone de texte 71" o:spid="_x0000_s1038" type="#_x0000_t202" style="position:absolute;width:6341110;height:11303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3jakwwAA&#10;ANsAAAAPAAAAZHJzL2Rvd25yZXYueG1sRI9Bi8IwFITvgv8hPMGLrKke1K2mRUVFhD2sLuz10Tzb&#10;YvNSmmjrvzcLCx6HmfmGWaWdqcSDGldaVjAZRyCIM6tLzhX8XPYfCxDOI2usLJOCJzlIk35vhbG2&#10;LX/T4+xzESDsYlRQeF/HUrqsIINubGvi4F1tY9AH2eRSN9gGuKnkNIpm0mDJYaHAmrYFZbfz3Shw&#10;v+3maH3O1691dBjVu9Nntz0pNRx06yUIT51/h//bR61gPoG/L+EHyOQ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3jakwwAAANsAAAAPAAAAAAAAAAAAAAAAAJcCAABkcnMvZG93&#10;bnJldi54bWxQSwUGAAAAAAQABAD1AAAAhwMAAAAA&#10;" mv:complextextbox="1" stroked="f"/>
                  <v:shape id="Zone de texte 2" o:spid="_x0000_s1039" type="#_x0000_t202" style="position:absolute;left:91440;top:45720;width:6158230;height:2355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  <v:textbox style="mso-next-textbox:#Zone de texte 4" inset="0,0,0,0">
                      <w:txbxContent>
                        <w:p w14:paraId="5A7A0E7B" w14:textId="77777777" w:rsidR="009C2416" w:rsidRPr="00B70245" w:rsidRDefault="009C2416">
                          <w:pPr>
                            <w:rPr>
                              <w:rFonts w:ascii="Avenir Next Condensed Medium" w:hAnsi="Avenir Next Condensed Medium"/>
                              <w:color w:val="3A0868" w:themeColor="accent6" w:themeShade="80"/>
                              <w:sz w:val="27"/>
                              <w:szCs w:val="27"/>
                            </w:rPr>
                          </w:pPr>
                          <w:r w:rsidRPr="00B70245">
                            <w:rPr>
                              <w:rFonts w:ascii="Avenir Next Condensed Medium" w:eastAsia="Times New Roman" w:hAnsi="Avenir Next Condensed Medium" w:cs="Times New Roman"/>
                              <w:color w:val="3A0868" w:themeColor="accent6" w:themeShade="80"/>
                              <w:sz w:val="27"/>
                              <w:szCs w:val="27"/>
                              <w:lang w:val="fr-FR"/>
                            </w:rPr>
                            <w:t>Nos valeurs sont orientées sur l'Humain, son développement dans un milieu adapté, avec le respect de la planète, donner du sens, accompagner dans sa démarche de changement, participer à l'autonomie des personnes, transmettre de la connaissance et de l'expérience, avec un sens  profond d'optimisme et du bien être dans la simplicité.</w:t>
                          </w:r>
                          <w:r w:rsidRPr="00B70245">
                            <w:rPr>
                              <w:rFonts w:ascii="Avenir Next Condensed Medium" w:eastAsia="Times New Roman" w:hAnsi="Avenir Next Condensed Medium" w:cs="Times New Roman"/>
                            </w:rPr>
                            <w:br/>
                            <w:t xml:space="preserve">Voilà </w:t>
                          </w:r>
                          <w:proofErr w:type="spellStart"/>
                          <w:r w:rsidRPr="00B70245">
                            <w:rPr>
                              <w:rFonts w:ascii="Avenir Next Condensed Medium" w:eastAsia="Times New Roman" w:hAnsi="Avenir Next Condensed Medium" w:cs="Times New Roman"/>
                            </w:rPr>
                            <w:t>nos</w:t>
                          </w:r>
                          <w:proofErr w:type="spellEnd"/>
                          <w:r w:rsidRPr="00B70245">
                            <w:rPr>
                              <w:rFonts w:ascii="Avenir Next Condensed Medium" w:eastAsia="Times New Roman" w:hAnsi="Avenir Next Condensed Medium" w:cs="Times New Roman"/>
                            </w:rPr>
                            <w:t xml:space="preserve"> </w:t>
                          </w:r>
                          <w:proofErr w:type="spellStart"/>
                          <w:r w:rsidRPr="00B70245">
                            <w:rPr>
                              <w:rFonts w:ascii="Avenir Next Condensed Medium" w:eastAsia="Times New Roman" w:hAnsi="Avenir Next Condensed Medium" w:cs="Times New Roman"/>
                            </w:rPr>
                            <w:t>valeurs</w:t>
                          </w:r>
                          <w:proofErr w:type="spellEnd"/>
                          <w:proofErr w:type="gramStart"/>
                          <w:r w:rsidRPr="00B70245">
                            <w:rPr>
                              <w:rFonts w:ascii="Avenir Next Condensed Medium" w:eastAsia="Times New Roman" w:hAnsi="Avenir Next Condensed Medium" w:cs="Times New Roman"/>
                            </w:rPr>
                            <w:t>!</w:t>
                          </w:r>
                          <w:r w:rsidRPr="00B70245">
                            <w:rPr>
                              <w:rFonts w:ascii="Avenir Next Condensed Medium" w:eastAsia="Times New Roman" w:hAnsi="Avenir Next Condensed Medium" w:cs="Times New Roman"/>
                              <w:color w:val="3A0868" w:themeColor="accent6" w:themeShade="80"/>
                              <w:sz w:val="27"/>
                              <w:szCs w:val="27"/>
                              <w:lang w:val="fr-FR"/>
                            </w:rPr>
                            <w:t>profond</w:t>
                          </w:r>
                          <w:proofErr w:type="gramEnd"/>
                          <w:r w:rsidRPr="00B70245">
                            <w:rPr>
                              <w:rFonts w:ascii="Avenir Next Condensed Medium" w:eastAsia="Times New Roman" w:hAnsi="Avenir Next Condensed Medium" w:cs="Times New Roman"/>
                              <w:color w:val="3A0868" w:themeColor="accent6" w:themeShade="80"/>
                              <w:sz w:val="27"/>
                              <w:szCs w:val="27"/>
                              <w:lang w:val="fr-FR"/>
                            </w:rPr>
                            <w:t xml:space="preserve"> d'optimisme et du bien être</w:t>
                          </w:r>
                          <w:r w:rsidRPr="00B70245">
                            <w:rPr>
                              <w:rFonts w:ascii="Avenir Next Condensed Medium" w:eastAsia="Times New Roman" w:hAnsi="Avenir Next Condensed Medium" w:cs="Times New Roman"/>
                              <w:color w:val="3A0868" w:themeColor="accent6" w:themeShade="80"/>
                              <w:sz w:val="27"/>
                              <w:szCs w:val="27"/>
                            </w:rPr>
                            <w:t xml:space="preserve">, </w:t>
                          </w:r>
                          <w:r w:rsidRPr="00B70245">
                            <w:rPr>
                              <w:rFonts w:ascii="Avenir Next Condensed Medium" w:eastAsia="Times New Roman" w:hAnsi="Avenir Next Condensed Medium" w:cs="Times New Roman"/>
                              <w:color w:val="3A0868" w:themeColor="accent6" w:themeShade="80"/>
                              <w:sz w:val="27"/>
                              <w:szCs w:val="27"/>
                              <w:lang w:val="fr-FR"/>
                            </w:rPr>
                            <w:t>dans la simplicité. Voilà nos valeurs!</w:t>
                          </w:r>
                        </w:p>
                      </w:txbxContent>
                    </v:textbox>
                  </v:shape>
                  <v:shape id="Zone de texte 4" o:spid="_x0000_s1040" type="#_x0000_t202" style="position:absolute;left:91440;top:280035;width:6158230;height:2355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  <v:textbox style="mso-next-textbox:#Zone de texte 5" inset="0,0,0,0">
                      <w:txbxContent/>
                    </v:textbox>
                  </v:shape>
                  <v:shape id="Zone de texte 5" o:spid="_x0000_s1041" type="#_x0000_t202" style="position:absolute;left:91440;top:514350;width:6158230;height:2349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  <v:textbox style="mso-next-textbox:#Zone de texte 6" inset="0,0,0,0">
                      <w:txbxContent/>
                    </v:textbox>
                  </v:shape>
                  <v:shape id="Zone de texte 6" o:spid="_x0000_s1042" type="#_x0000_t202" style="position:absolute;left:91440;top:748030;width:6158230;height:2355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  <v:textbox inset="0,0,0,0">
                      <w:txbxContent/>
                    </v:textbox>
                  </v:shape>
                </v:group>
                <v:shape id="Zone de texte 78" o:spid="_x0000_s1043" type="#_x0000_t202" style="position:absolute;left:204470;top:6130935;width:4698365;height:495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5J85wQAA&#10;ANsAAAAPAAAAZHJzL2Rvd25yZXYueG1sRE/LisIwFN0L/kO4wmxkTGcW6nRMxREVEVxYBbeX5vbB&#10;NDelibb+vVkILg/nvVj2phZ3al1lWcHXJAJBnFldcaHgct5+zkE4j6yxtkwKHuRgmQwHC4y17fhE&#10;99QXIoSwi1FB6X0TS+mykgy6iW2IA5fb1qAPsC2kbrEL4aaW31E0lQYrDg0lNrQuKftPb0aBu3Z/&#10;e+sLzo+raDduNoeffn1Q6mPUr35BeOr9W/xy77WCWRgbvoQfIJM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eSfOcEAAADbAAAADwAAAAAAAAAAAAAAAACXAgAAZHJzL2Rvd25y&#10;ZXYueG1sUEsFBgAAAAAEAAQA9QAAAIUDAAAAAA==&#10;" mv:complextextbox="1" stroked="f">
                  <v:textbox>
                    <w:txbxContent>
                      <w:p w14:paraId="35BA456D" w14:textId="77777777" w:rsidR="009C2416" w:rsidRPr="00B70245" w:rsidRDefault="009C2416" w:rsidP="00F7041B">
                        <w:pPr>
                          <w:spacing w:after="0"/>
                          <w:rPr>
                            <w:rFonts w:ascii="Avenir Next Condensed Medium" w:hAnsi="Avenir Next Condensed Medium"/>
                            <w:b/>
                            <w:color w:val="3A0868" w:themeColor="accent6" w:themeShade="80"/>
                            <w:sz w:val="40"/>
                            <w:szCs w:val="40"/>
                          </w:rPr>
                        </w:pPr>
                        <w:r w:rsidRPr="00B70245">
                          <w:rPr>
                            <w:rFonts w:ascii="Avenir Next Condensed Medium" w:hAnsi="Avenir Next Condensed Medium"/>
                            <w:b/>
                            <w:color w:val="3A0868" w:themeColor="accent6" w:themeShade="80"/>
                            <w:sz w:val="40"/>
                            <w:szCs w:val="40"/>
                          </w:rPr>
                          <w:t xml:space="preserve">VISION – VALEURS      </w:t>
                        </w:r>
                      </w:p>
                      <w:p w14:paraId="4606332D" w14:textId="77777777" w:rsidR="009C2416" w:rsidRPr="00B70245" w:rsidRDefault="009C2416">
                        <w:pPr>
                          <w:rPr>
                            <w:rFonts w:ascii="Avenir Next Condensed Medium" w:hAnsi="Avenir Next Condensed Medium"/>
                            <w:color w:val="3A0868" w:themeColor="accent6" w:themeShade="80"/>
                            <w:sz w:val="44"/>
                            <w:szCs w:val="44"/>
                          </w:rPr>
                        </w:pPr>
                        <w:proofErr w:type="gramStart"/>
                        <w:r w:rsidRPr="00B70245">
                          <w:rPr>
                            <w:rFonts w:ascii="Avenir Next Condensed Medium" w:hAnsi="Avenir Next Condensed Medium"/>
                            <w:color w:val="3A0868" w:themeColor="accent6" w:themeShade="80"/>
                            <w:sz w:val="44"/>
                            <w:szCs w:val="44"/>
                          </w:rPr>
                          <w:t>valorization</w:t>
                        </w:r>
                        <w:proofErr w:type="gramEnd"/>
                        <w:r w:rsidRPr="00B70245">
                          <w:rPr>
                            <w:rFonts w:ascii="Avenir Next Condensed Medium" w:hAnsi="Avenir Next Condensed Medium"/>
                            <w:color w:val="3A0868" w:themeColor="accent6" w:themeShade="80"/>
                            <w:sz w:val="44"/>
                            <w:szCs w:val="44"/>
                          </w:rPr>
                          <w:t xml:space="preserve"> </w:t>
                        </w:r>
                        <w:proofErr w:type="spellStart"/>
                        <w:r w:rsidRPr="00B70245">
                          <w:rPr>
                            <w:rFonts w:ascii="Avenir Next Condensed Medium" w:hAnsi="Avenir Next Condensed Medium"/>
                            <w:color w:val="3A0868" w:themeColor="accent6" w:themeShade="80"/>
                            <w:sz w:val="44"/>
                            <w:szCs w:val="44"/>
                          </w:rPr>
                          <w:t>immaterielle</w:t>
                        </w:r>
                        <w:proofErr w:type="spellEnd"/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49792E">
        <w:rPr>
          <w:noProof/>
          <w:lang w:val="fr-FR" w:eastAsia="fr-FR"/>
        </w:rPr>
        <w:drawing>
          <wp:anchor distT="0" distB="0" distL="114300" distR="114300" simplePos="0" relativeHeight="251263093" behindDoc="0" locked="0" layoutInCell="1" allowOverlap="1" wp14:anchorId="2F68347B" wp14:editId="0A9D2D1A">
            <wp:simplePos x="0" y="0"/>
            <wp:positionH relativeFrom="page">
              <wp:posOffset>491490</wp:posOffset>
            </wp:positionH>
            <wp:positionV relativeFrom="page">
              <wp:posOffset>1795780</wp:posOffset>
            </wp:positionV>
            <wp:extent cx="956945" cy="956945"/>
            <wp:effectExtent l="0" t="0" r="8255" b="8255"/>
            <wp:wrapThrough wrapText="bothSides">
              <wp:wrapPolygon edited="0">
                <wp:start x="0" y="0"/>
                <wp:lineTo x="0" y="21213"/>
                <wp:lineTo x="21213" y="21213"/>
                <wp:lineTo x="21213" y="0"/>
                <wp:lineTo x="0" y="0"/>
              </wp:wrapPolygon>
            </wp:wrapThrough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ag_QRCode_149970368009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936">
        <w:rPr>
          <w:noProof/>
          <w:lang w:val="fr-FR" w:eastAsia="fr-FR"/>
        </w:rPr>
        <w:drawing>
          <wp:anchor distT="0" distB="0" distL="114300" distR="114300" simplePos="0" relativeHeight="251200629" behindDoc="0" locked="0" layoutInCell="1" allowOverlap="1" wp14:anchorId="0C09F1E0" wp14:editId="4AD804CD">
            <wp:simplePos x="0" y="0"/>
            <wp:positionH relativeFrom="page">
              <wp:posOffset>491490</wp:posOffset>
            </wp:positionH>
            <wp:positionV relativeFrom="page">
              <wp:posOffset>3378200</wp:posOffset>
            </wp:positionV>
            <wp:extent cx="3157855" cy="2724150"/>
            <wp:effectExtent l="76200" t="76200" r="67945" b="69850"/>
            <wp:wrapThrough wrapText="bothSides">
              <wp:wrapPolygon edited="0">
                <wp:start x="-521" y="-604"/>
                <wp:lineTo x="-521" y="21952"/>
                <wp:lineTo x="21891" y="21952"/>
                <wp:lineTo x="21891" y="-604"/>
                <wp:lineTo x="-521" y="-604"/>
              </wp:wrapPolygon>
            </wp:wrapThrough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lia_70935566_XS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2" r="12" b="4669"/>
                    <a:stretch/>
                  </pic:blipFill>
                  <pic:spPr bwMode="auto">
                    <a:xfrm>
                      <a:off x="0" y="0"/>
                      <a:ext cx="3157855" cy="2724150"/>
                    </a:xfrm>
                    <a:prstGeom prst="rect">
                      <a:avLst/>
                    </a:prstGeom>
                    <a:ln w="76200" cmpd="sng"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863">
        <w:rPr>
          <w:noProof/>
          <w:lang w:val="fr-FR" w:eastAsia="fr-FR"/>
        </w:rPr>
        <w:drawing>
          <wp:anchor distT="0" distB="0" distL="114300" distR="114300" simplePos="0" relativeHeight="251254901" behindDoc="0" locked="0" layoutInCell="1" allowOverlap="1" wp14:anchorId="721D31E2" wp14:editId="5C3D1BD1">
            <wp:simplePos x="0" y="0"/>
            <wp:positionH relativeFrom="page">
              <wp:posOffset>541655</wp:posOffset>
            </wp:positionH>
            <wp:positionV relativeFrom="page">
              <wp:posOffset>558800</wp:posOffset>
            </wp:positionV>
            <wp:extent cx="906780" cy="1210196"/>
            <wp:effectExtent l="0" t="0" r="7620" b="9525"/>
            <wp:wrapThrough wrapText="bothSides">
              <wp:wrapPolygon edited="0">
                <wp:start x="0" y="0"/>
                <wp:lineTo x="0" y="21317"/>
                <wp:lineTo x="21176" y="21317"/>
                <wp:lineTo x="21176" y="0"/>
                <wp:lineTo x="0" y="0"/>
              </wp:wrapPolygon>
            </wp:wrapThrough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INQUIEME SOUFFLE COURANT VERT - 10 CM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1210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B5C">
        <w:rPr>
          <w:noProof/>
          <w:lang w:val="fr-FR" w:eastAsia="fr-FR"/>
        </w:rPr>
        <w:drawing>
          <wp:anchor distT="0" distB="0" distL="114300" distR="114300" simplePos="0" relativeHeight="251199605" behindDoc="0" locked="0" layoutInCell="1" allowOverlap="1" wp14:anchorId="2326385D" wp14:editId="2F60F79F">
            <wp:simplePos x="0" y="0"/>
            <wp:positionH relativeFrom="page">
              <wp:posOffset>541655</wp:posOffset>
            </wp:positionH>
            <wp:positionV relativeFrom="page">
              <wp:posOffset>558800</wp:posOffset>
            </wp:positionV>
            <wp:extent cx="907135" cy="1210733"/>
            <wp:effectExtent l="0" t="0" r="7620" b="8890"/>
            <wp:wrapThrough wrapText="bothSides">
              <wp:wrapPolygon edited="0">
                <wp:start x="0" y="0"/>
                <wp:lineTo x="0" y="21305"/>
                <wp:lineTo x="21176" y="21305"/>
                <wp:lineTo x="21176" y="0"/>
                <wp:lineTo x="0" y="0"/>
              </wp:wrapPolygon>
            </wp:wrapThrough>
            <wp:docPr id="56" name="Image 56" descr="Macintosh HD:Users:christinespiteri:Documents:CINQUIEME SOUFFLE:COMMUNICATION:LOGO:actuel:LOGO CINQUIEME SOUFFLE COURANT VERT - 10 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tinespiteri:Documents:CINQUIEME SOUFFLE:COMMUNICATION:LOGO:actuel:LOGO CINQUIEME SOUFFLE COURANT VERT - 10 C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35" cy="121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B5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202677" behindDoc="0" locked="0" layoutInCell="1" allowOverlap="1" wp14:anchorId="03388985" wp14:editId="3608484F">
                <wp:simplePos x="0" y="0"/>
                <wp:positionH relativeFrom="page">
                  <wp:posOffset>2070735</wp:posOffset>
                </wp:positionH>
                <wp:positionV relativeFrom="page">
                  <wp:posOffset>2047240</wp:posOffset>
                </wp:positionV>
                <wp:extent cx="1040130" cy="652780"/>
                <wp:effectExtent l="0" t="0" r="0" b="7620"/>
                <wp:wrapThrough wrapText="bothSides">
                  <wp:wrapPolygon edited="0">
                    <wp:start x="527" y="0"/>
                    <wp:lineTo x="527" y="21012"/>
                    <wp:lineTo x="20571" y="21012"/>
                    <wp:lineTo x="20571" y="0"/>
                    <wp:lineTo x="527" y="0"/>
                  </wp:wrapPolygon>
                </wp:wrapThrough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130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09E29" w14:textId="77777777" w:rsidR="009C2416" w:rsidRPr="00BB592C" w:rsidRDefault="009C2416">
                            <w:pPr>
                              <w:rPr>
                                <w:rFonts w:ascii="Avenir Next Condensed Regular" w:hAnsi="Avenir Next Condensed Regular"/>
                                <w:b/>
                                <w:color w:val="FF6600"/>
                                <w:sz w:val="56"/>
                                <w:szCs w:val="56"/>
                              </w:rPr>
                            </w:pPr>
                            <w:r w:rsidRPr="00BB592C">
                              <w:rPr>
                                <w:rFonts w:ascii="Avenir Next Condensed Regular" w:hAnsi="Avenir Next Condensed Regular"/>
                                <w:b/>
                                <w:color w:val="FF6600"/>
                                <w:sz w:val="56"/>
                                <w:szCs w:val="56"/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0" o:spid="_x0000_s1044" type="#_x0000_t202" style="position:absolute;left:0;text-align:left;margin-left:163.05pt;margin-top:161.2pt;width:81.9pt;height:51.4pt;z-index:25120267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" mv:complextextbox="1" filled="f" stroked="f">
                <v:textbox>
                  <w:txbxContent>
                    <w:p w14:paraId="73309E29" w14:textId="77777777" w:rsidR="009C2416" w:rsidRPr="00BB592C" w:rsidRDefault="009C2416">
                      <w:pPr>
                        <w:rPr>
                          <w:rFonts w:ascii="Avenir Next Condensed Regular" w:hAnsi="Avenir Next Condensed Regular"/>
                          <w:b/>
                          <w:color w:val="FF6600"/>
                          <w:sz w:val="56"/>
                          <w:szCs w:val="56"/>
                        </w:rPr>
                      </w:pPr>
                      <w:r w:rsidRPr="00BB592C">
                        <w:rPr>
                          <w:rFonts w:ascii="Avenir Next Condensed Regular" w:hAnsi="Avenir Next Condensed Regular"/>
                          <w:b/>
                          <w:color w:val="FF6600"/>
                          <w:sz w:val="56"/>
                          <w:szCs w:val="56"/>
                        </w:rPr>
                        <w:t>2017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439C">
        <w:br w:type="page"/>
      </w:r>
      <w:r w:rsidR="00002733"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2158069" behindDoc="0" locked="0" layoutInCell="1" allowOverlap="1" wp14:anchorId="4A68A06D" wp14:editId="76CAC55B">
                <wp:simplePos x="0" y="0"/>
                <wp:positionH relativeFrom="page">
                  <wp:posOffset>5188585</wp:posOffset>
                </wp:positionH>
                <wp:positionV relativeFrom="page">
                  <wp:posOffset>8557260</wp:posOffset>
                </wp:positionV>
                <wp:extent cx="1827530" cy="1289050"/>
                <wp:effectExtent l="0" t="0" r="0" b="6350"/>
                <wp:wrapThrough wrapText="bothSides">
                  <wp:wrapPolygon edited="0">
                    <wp:start x="300" y="0"/>
                    <wp:lineTo x="300" y="21281"/>
                    <wp:lineTo x="21015" y="21281"/>
                    <wp:lineTo x="21015" y="0"/>
                    <wp:lineTo x="300" y="0"/>
                  </wp:wrapPolygon>
                </wp:wrapThrough>
                <wp:docPr id="785" name="Zone de texte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7530" cy="128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A2444" w14:textId="77777777" w:rsidR="00E51875" w:rsidRPr="00726D3C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</w:pPr>
                            <w:r w:rsidRPr="00726D3C"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  <w:t>23-25/01/17</w:t>
                            </w:r>
                            <w:r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  <w:t xml:space="preserve">        22-24/01/18</w:t>
                            </w:r>
                          </w:p>
                          <w:p w14:paraId="34EE3E64" w14:textId="77777777" w:rsidR="00E51875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  <w:t>27-29/11/17        26-28/11/18</w:t>
                            </w:r>
                          </w:p>
                          <w:p w14:paraId="32DC4398" w14:textId="77777777" w:rsidR="00E51875" w:rsidRDefault="00002733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  <w:t xml:space="preserve"> 6-10  /02/17           5-9</w:t>
                            </w:r>
                            <w:r w:rsidR="00E51875"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  <w:t xml:space="preserve">  /02/18</w:t>
                            </w:r>
                          </w:p>
                          <w:p w14:paraId="4719D9B6" w14:textId="77777777" w:rsidR="00E51875" w:rsidRPr="00F044AE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</w:pPr>
                            <w:r w:rsidRPr="00F044AE"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  <w:t>Uniquement sur R&amp;V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85" o:spid="_x0000_s1045" type="#_x0000_t202" style="position:absolute;left:0;text-align:left;margin-left:408.55pt;margin-top:673.8pt;width:143.9pt;height:101.5pt;z-index:2521580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" mv:complextextbox="1" filled="f" stroked="f">
                <v:textbox>
                  <w:txbxContent>
                    <w:p w14:paraId="7B1A2444" w14:textId="77777777" w:rsidR="00E51875" w:rsidRPr="00726D3C" w:rsidRDefault="00E51875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</w:pPr>
                      <w:r w:rsidRPr="00726D3C"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  <w:t>23-25/01/17</w:t>
                      </w:r>
                      <w:r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  <w:t xml:space="preserve">        22-24/01/18</w:t>
                      </w:r>
                    </w:p>
                    <w:p w14:paraId="34EE3E64" w14:textId="77777777" w:rsidR="00E51875" w:rsidRDefault="00E51875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  <w:t>27-29/11/17        26-28/11/18</w:t>
                      </w:r>
                    </w:p>
                    <w:p w14:paraId="32DC4398" w14:textId="77777777" w:rsidR="00E51875" w:rsidRDefault="00002733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  <w:t xml:space="preserve"> 6-10  /02/17           5-9</w:t>
                      </w:r>
                      <w:r w:rsidR="00E51875"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  <w:t xml:space="preserve">  /02/18</w:t>
                      </w:r>
                    </w:p>
                    <w:p w14:paraId="4719D9B6" w14:textId="77777777" w:rsidR="00E51875" w:rsidRPr="00F044AE" w:rsidRDefault="00E51875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</w:pPr>
                      <w:r w:rsidRPr="00F044AE"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  <w:t>Uniquement sur R&amp;V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9086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159093" behindDoc="0" locked="0" layoutInCell="1" allowOverlap="1" wp14:anchorId="5697EF19" wp14:editId="5C0218E9">
                <wp:simplePos x="0" y="0"/>
                <wp:positionH relativeFrom="page">
                  <wp:posOffset>5191760</wp:posOffset>
                </wp:positionH>
                <wp:positionV relativeFrom="page">
                  <wp:posOffset>6510020</wp:posOffset>
                </wp:positionV>
                <wp:extent cx="1827530" cy="1836420"/>
                <wp:effectExtent l="0" t="0" r="0" b="0"/>
                <wp:wrapThrough wrapText="bothSides">
                  <wp:wrapPolygon edited="0">
                    <wp:start x="300" y="0"/>
                    <wp:lineTo x="300" y="21212"/>
                    <wp:lineTo x="21015" y="21212"/>
                    <wp:lineTo x="21015" y="0"/>
                    <wp:lineTo x="300" y="0"/>
                  </wp:wrapPolygon>
                </wp:wrapThrough>
                <wp:docPr id="786" name="Zone de texte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7530" cy="183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CB725" w14:textId="77777777" w:rsidR="007A7F45" w:rsidRDefault="007A7F45" w:rsidP="007A7F4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3B2A94" w:themeColor="accent5" w:themeShade="BF"/>
                              </w:rPr>
                            </w:pPr>
                            <w:r>
                              <w:rPr>
                                <w:rFonts w:ascii="Avenir Next Condensed Medium" w:hAnsi="Avenir Next Condensed Medium"/>
                                <w:color w:val="3B2A94" w:themeColor="accent5" w:themeShade="BF"/>
                              </w:rPr>
                              <w:t>13-15 /10/17       12-14/11/18</w:t>
                            </w:r>
                          </w:p>
                          <w:p w14:paraId="05EAEAED" w14:textId="77777777" w:rsidR="007A7F45" w:rsidRDefault="007A7F45" w:rsidP="007A7F4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3B2A94" w:themeColor="accent5" w:themeShade="BF"/>
                              </w:rPr>
                            </w:pPr>
                            <w:r>
                              <w:rPr>
                                <w:rFonts w:ascii="Avenir Next Condensed Medium" w:hAnsi="Avenir Next Condensed Medium"/>
                                <w:color w:val="3B2A94" w:themeColor="accent5" w:themeShade="BF"/>
                              </w:rPr>
                              <w:t>23-25/10 /17        5-7    /10/18</w:t>
                            </w:r>
                          </w:p>
                          <w:p w14:paraId="20434078" w14:textId="77777777" w:rsidR="007A7F45" w:rsidRPr="004A61CD" w:rsidRDefault="007A7F45" w:rsidP="007A7F4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3B2A94" w:themeColor="accent5" w:themeShade="BF"/>
                              </w:rPr>
                            </w:pPr>
                            <w:r>
                              <w:rPr>
                                <w:rFonts w:ascii="Avenir Next Condensed Medium" w:hAnsi="Avenir Next Condensed Medium"/>
                                <w:color w:val="3B2A94" w:themeColor="accent5" w:themeShade="BF"/>
                              </w:rPr>
                              <w:t xml:space="preserve"> 2-3     /10/17        1-2    /10/18</w:t>
                            </w:r>
                          </w:p>
                          <w:p w14:paraId="4F0D022D" w14:textId="77777777" w:rsidR="007A7F45" w:rsidRDefault="007A7F45" w:rsidP="007A7F4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3B2A94" w:themeColor="accent5" w:themeShade="BF"/>
                              </w:rPr>
                            </w:pPr>
                          </w:p>
                          <w:p w14:paraId="4119563C" w14:textId="77777777" w:rsidR="007A7F45" w:rsidRPr="004A61CD" w:rsidRDefault="007A7F45" w:rsidP="007A7F4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3B2A94" w:themeColor="accent5" w:themeShade="BF"/>
                              </w:rPr>
                            </w:pPr>
                            <w:r>
                              <w:rPr>
                                <w:rFonts w:ascii="Avenir Next Condensed Medium" w:hAnsi="Avenir Next Condensed Medium"/>
                                <w:color w:val="3B2A94" w:themeColor="accent5" w:themeShade="BF"/>
                              </w:rPr>
                              <w:t xml:space="preserve">  5-6    /10/17         4-5   /10/18</w:t>
                            </w:r>
                          </w:p>
                          <w:p w14:paraId="040E0621" w14:textId="77777777" w:rsidR="007A7F45" w:rsidRPr="004A61CD" w:rsidRDefault="007A7F45" w:rsidP="007A7F4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3B2A94" w:themeColor="accent5" w:themeShade="BF"/>
                              </w:rPr>
                            </w:pPr>
                            <w:r>
                              <w:rPr>
                                <w:rFonts w:ascii="Avenir Next Condensed Medium" w:hAnsi="Avenir Next Condensed Medium"/>
                                <w:color w:val="3B2A94" w:themeColor="accent5" w:themeShade="BF"/>
                              </w:rPr>
                              <w:t xml:space="preserve">  9       /10/17          8       /10/18</w:t>
                            </w:r>
                          </w:p>
                          <w:p w14:paraId="290DDAA9" w14:textId="77777777" w:rsidR="007A7F45" w:rsidRPr="004A61CD" w:rsidRDefault="007A7F45" w:rsidP="007A7F4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3B2A94" w:themeColor="accent5" w:themeShade="BF"/>
                              </w:rPr>
                            </w:pPr>
                            <w:r>
                              <w:rPr>
                                <w:rFonts w:ascii="Avenir Next Condensed Medium" w:hAnsi="Avenir Next Condensed Medium"/>
                                <w:color w:val="3B2A94" w:themeColor="accent5" w:themeShade="BF"/>
                              </w:rPr>
                              <w:t>12-13/10/17        11-12/10/18</w:t>
                            </w:r>
                          </w:p>
                          <w:p w14:paraId="138A417D" w14:textId="77777777" w:rsidR="007A7F45" w:rsidRPr="004A61CD" w:rsidRDefault="007A7F45" w:rsidP="007A7F4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3B2A94" w:themeColor="accent5" w:themeShade="BF"/>
                              </w:rPr>
                            </w:pPr>
                            <w:r>
                              <w:rPr>
                                <w:rFonts w:ascii="Avenir Next Condensed Medium" w:hAnsi="Avenir Next Condensed Medium"/>
                                <w:color w:val="3B2A94" w:themeColor="accent5" w:themeShade="BF"/>
                              </w:rPr>
                              <w:t xml:space="preserve">   6     /11/17         16      /10/18</w:t>
                            </w:r>
                          </w:p>
                          <w:p w14:paraId="18B82D48" w14:textId="77777777" w:rsidR="00E51875" w:rsidRPr="004A61CD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3B2A94" w:themeColor="accent5" w:themeShade="BF"/>
                              </w:rPr>
                            </w:pPr>
                          </w:p>
                          <w:p w14:paraId="6CADDB0D" w14:textId="77777777" w:rsidR="00E51875" w:rsidRPr="004A61CD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3B2A94" w:themeColor="accent5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86" o:spid="_x0000_s1046" type="#_x0000_t202" style="position:absolute;left:0;text-align:left;margin-left:408.8pt;margin-top:512.6pt;width:143.9pt;height:144.6pt;z-index:2521590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" mv:complextextbox="1" filled="f" stroked="f">
                <v:textbox>
                  <w:txbxContent>
                    <w:p w14:paraId="3E5CB725" w14:textId="77777777" w:rsidR="007A7F45" w:rsidRDefault="007A7F45" w:rsidP="007A7F45">
                      <w:pPr>
                        <w:spacing w:after="0"/>
                        <w:rPr>
                          <w:rFonts w:ascii="Avenir Next Condensed Medium" w:hAnsi="Avenir Next Condensed Medium"/>
                          <w:color w:val="3B2A94" w:themeColor="accent5" w:themeShade="BF"/>
                        </w:rPr>
                      </w:pPr>
                      <w:r>
                        <w:rPr>
                          <w:rFonts w:ascii="Avenir Next Condensed Medium" w:hAnsi="Avenir Next Condensed Medium"/>
                          <w:color w:val="3B2A94" w:themeColor="accent5" w:themeShade="BF"/>
                        </w:rPr>
                        <w:t>13-15 /10/17       12-14/11/18</w:t>
                      </w:r>
                    </w:p>
                    <w:p w14:paraId="05EAEAED" w14:textId="77777777" w:rsidR="007A7F45" w:rsidRDefault="007A7F45" w:rsidP="007A7F45">
                      <w:pPr>
                        <w:spacing w:after="0"/>
                        <w:rPr>
                          <w:rFonts w:ascii="Avenir Next Condensed Medium" w:hAnsi="Avenir Next Condensed Medium"/>
                          <w:color w:val="3B2A94" w:themeColor="accent5" w:themeShade="BF"/>
                        </w:rPr>
                      </w:pPr>
                      <w:r>
                        <w:rPr>
                          <w:rFonts w:ascii="Avenir Next Condensed Medium" w:hAnsi="Avenir Next Condensed Medium"/>
                          <w:color w:val="3B2A94" w:themeColor="accent5" w:themeShade="BF"/>
                        </w:rPr>
                        <w:t>23-25/10 /17        5-7    /10/18</w:t>
                      </w:r>
                    </w:p>
                    <w:p w14:paraId="20434078" w14:textId="77777777" w:rsidR="007A7F45" w:rsidRPr="004A61CD" w:rsidRDefault="007A7F45" w:rsidP="007A7F45">
                      <w:pPr>
                        <w:spacing w:after="0"/>
                        <w:rPr>
                          <w:rFonts w:ascii="Avenir Next Condensed Medium" w:hAnsi="Avenir Next Condensed Medium"/>
                          <w:color w:val="3B2A94" w:themeColor="accent5" w:themeShade="BF"/>
                        </w:rPr>
                      </w:pPr>
                      <w:r>
                        <w:rPr>
                          <w:rFonts w:ascii="Avenir Next Condensed Medium" w:hAnsi="Avenir Next Condensed Medium"/>
                          <w:color w:val="3B2A94" w:themeColor="accent5" w:themeShade="BF"/>
                        </w:rPr>
                        <w:t xml:space="preserve"> 2-3     /10/17        1-2    /10/18</w:t>
                      </w:r>
                    </w:p>
                    <w:p w14:paraId="4F0D022D" w14:textId="77777777" w:rsidR="007A7F45" w:rsidRDefault="007A7F45" w:rsidP="007A7F45">
                      <w:pPr>
                        <w:spacing w:after="0"/>
                        <w:rPr>
                          <w:rFonts w:ascii="Avenir Next Condensed Medium" w:hAnsi="Avenir Next Condensed Medium"/>
                          <w:color w:val="3B2A94" w:themeColor="accent5" w:themeShade="BF"/>
                        </w:rPr>
                      </w:pPr>
                    </w:p>
                    <w:p w14:paraId="4119563C" w14:textId="77777777" w:rsidR="007A7F45" w:rsidRPr="004A61CD" w:rsidRDefault="007A7F45" w:rsidP="007A7F45">
                      <w:pPr>
                        <w:spacing w:after="0"/>
                        <w:rPr>
                          <w:rFonts w:ascii="Avenir Next Condensed Medium" w:hAnsi="Avenir Next Condensed Medium"/>
                          <w:color w:val="3B2A94" w:themeColor="accent5" w:themeShade="BF"/>
                        </w:rPr>
                      </w:pPr>
                      <w:r>
                        <w:rPr>
                          <w:rFonts w:ascii="Avenir Next Condensed Medium" w:hAnsi="Avenir Next Condensed Medium"/>
                          <w:color w:val="3B2A94" w:themeColor="accent5" w:themeShade="BF"/>
                        </w:rPr>
                        <w:t xml:space="preserve">  5-6    /10/17         4-5   /10/18</w:t>
                      </w:r>
                    </w:p>
                    <w:p w14:paraId="040E0621" w14:textId="77777777" w:rsidR="007A7F45" w:rsidRPr="004A61CD" w:rsidRDefault="007A7F45" w:rsidP="007A7F45">
                      <w:pPr>
                        <w:spacing w:after="0"/>
                        <w:rPr>
                          <w:rFonts w:ascii="Avenir Next Condensed Medium" w:hAnsi="Avenir Next Condensed Medium"/>
                          <w:color w:val="3B2A94" w:themeColor="accent5" w:themeShade="BF"/>
                        </w:rPr>
                      </w:pPr>
                      <w:r>
                        <w:rPr>
                          <w:rFonts w:ascii="Avenir Next Condensed Medium" w:hAnsi="Avenir Next Condensed Medium"/>
                          <w:color w:val="3B2A94" w:themeColor="accent5" w:themeShade="BF"/>
                        </w:rPr>
                        <w:t xml:space="preserve">  9       /10/17          8       /10/18</w:t>
                      </w:r>
                    </w:p>
                    <w:p w14:paraId="290DDAA9" w14:textId="77777777" w:rsidR="007A7F45" w:rsidRPr="004A61CD" w:rsidRDefault="007A7F45" w:rsidP="007A7F45">
                      <w:pPr>
                        <w:spacing w:after="0"/>
                        <w:rPr>
                          <w:rFonts w:ascii="Avenir Next Condensed Medium" w:hAnsi="Avenir Next Condensed Medium"/>
                          <w:color w:val="3B2A94" w:themeColor="accent5" w:themeShade="BF"/>
                        </w:rPr>
                      </w:pPr>
                      <w:r>
                        <w:rPr>
                          <w:rFonts w:ascii="Avenir Next Condensed Medium" w:hAnsi="Avenir Next Condensed Medium"/>
                          <w:color w:val="3B2A94" w:themeColor="accent5" w:themeShade="BF"/>
                        </w:rPr>
                        <w:t>12-13/10/17        11-12/10/18</w:t>
                      </w:r>
                    </w:p>
                    <w:p w14:paraId="138A417D" w14:textId="77777777" w:rsidR="007A7F45" w:rsidRPr="004A61CD" w:rsidRDefault="007A7F45" w:rsidP="007A7F45">
                      <w:pPr>
                        <w:spacing w:after="0"/>
                        <w:rPr>
                          <w:rFonts w:ascii="Avenir Next Condensed Medium" w:hAnsi="Avenir Next Condensed Medium"/>
                          <w:color w:val="3B2A94" w:themeColor="accent5" w:themeShade="BF"/>
                        </w:rPr>
                      </w:pPr>
                      <w:r>
                        <w:rPr>
                          <w:rFonts w:ascii="Avenir Next Condensed Medium" w:hAnsi="Avenir Next Condensed Medium"/>
                          <w:color w:val="3B2A94" w:themeColor="accent5" w:themeShade="BF"/>
                        </w:rPr>
                        <w:t xml:space="preserve">   6     /11/17         16      /10/18</w:t>
                      </w:r>
                    </w:p>
                    <w:p w14:paraId="18B82D48" w14:textId="77777777" w:rsidR="00E51875" w:rsidRPr="004A61CD" w:rsidRDefault="00E51875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3B2A94" w:themeColor="accent5" w:themeShade="BF"/>
                        </w:rPr>
                      </w:pPr>
                    </w:p>
                    <w:p w14:paraId="6CADDB0D" w14:textId="77777777" w:rsidR="00E51875" w:rsidRPr="004A61CD" w:rsidRDefault="00E51875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3B2A94" w:themeColor="accent5" w:themeShade="BF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8404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162165" behindDoc="0" locked="0" layoutInCell="1" allowOverlap="1" wp14:anchorId="5FAA983C" wp14:editId="57828F5D">
                <wp:simplePos x="0" y="0"/>
                <wp:positionH relativeFrom="page">
                  <wp:posOffset>5187950</wp:posOffset>
                </wp:positionH>
                <wp:positionV relativeFrom="page">
                  <wp:posOffset>4018280</wp:posOffset>
                </wp:positionV>
                <wp:extent cx="1911985" cy="949325"/>
                <wp:effectExtent l="0" t="0" r="0" b="0"/>
                <wp:wrapThrough wrapText="bothSides">
                  <wp:wrapPolygon edited="0">
                    <wp:start x="287" y="0"/>
                    <wp:lineTo x="287" y="20805"/>
                    <wp:lineTo x="20947" y="20805"/>
                    <wp:lineTo x="20947" y="0"/>
                    <wp:lineTo x="287" y="0"/>
                  </wp:wrapPolygon>
                </wp:wrapThrough>
                <wp:docPr id="668" name="Zone de texte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985" cy="94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013B2" w14:textId="77777777" w:rsidR="00E51875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0000FF"/>
                              </w:rPr>
                            </w:pPr>
                            <w:r w:rsidRPr="00A657A6">
                              <w:rPr>
                                <w:rFonts w:ascii="Avenir Next Condensed Medium" w:hAnsi="Avenir Next Condensed Medium"/>
                                <w:color w:val="0000FF"/>
                              </w:rPr>
                              <w:t>11-13/12/17</w:t>
                            </w:r>
                            <w:r>
                              <w:rPr>
                                <w:rFonts w:ascii="Avenir Next Condensed Medium" w:hAnsi="Avenir Next Condensed Medium"/>
                                <w:color w:val="0000FF"/>
                              </w:rPr>
                              <w:t xml:space="preserve">          3-5   /12/18</w:t>
                            </w:r>
                          </w:p>
                          <w:p w14:paraId="0760589A" w14:textId="77777777" w:rsidR="00E51875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0000FF"/>
                              </w:rPr>
                            </w:pPr>
                            <w:r>
                              <w:rPr>
                                <w:rFonts w:ascii="Avenir Next Condensed Medium" w:hAnsi="Avenir Next Condensed Medium"/>
                                <w:color w:val="0000FF"/>
                              </w:rPr>
                              <w:t>16-18/10/17        22-24/10/18</w:t>
                            </w:r>
                          </w:p>
                          <w:p w14:paraId="1633C39F" w14:textId="77777777" w:rsidR="00E51875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0000FF"/>
                              </w:rPr>
                            </w:pPr>
                            <w:r>
                              <w:rPr>
                                <w:rFonts w:ascii="Avenir Next Condensed Medium" w:hAnsi="Avenir Next Condensed Medium"/>
                                <w:color w:val="0000FF"/>
                              </w:rPr>
                              <w:t>16-17/01/17        15-16/01/18</w:t>
                            </w:r>
                          </w:p>
                          <w:p w14:paraId="5AE45CAA" w14:textId="77777777" w:rsidR="00E51875" w:rsidRPr="00A657A6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0000FF"/>
                              </w:rPr>
                            </w:pPr>
                            <w:r>
                              <w:rPr>
                                <w:rFonts w:ascii="Avenir Next Condensed Medium" w:hAnsi="Avenir Next Condensed Medium"/>
                                <w:color w:val="0000FF"/>
                              </w:rPr>
                              <w:t>15-17/05/17        14-16/05/18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68" o:spid="_x0000_s1047" type="#_x0000_t202" style="position:absolute;left:0;text-align:left;margin-left:408.5pt;margin-top:316.4pt;width:150.55pt;height:74.75pt;z-index:2521621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" mv:complextextbox="1" filled="f" stroked="f">
                <v:textbox>
                  <w:txbxContent>
                    <w:p w14:paraId="38E013B2" w14:textId="77777777" w:rsidR="00E51875" w:rsidRDefault="00E51875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0000FF"/>
                        </w:rPr>
                      </w:pPr>
                      <w:r w:rsidRPr="00A657A6">
                        <w:rPr>
                          <w:rFonts w:ascii="Avenir Next Condensed Medium" w:hAnsi="Avenir Next Condensed Medium"/>
                          <w:color w:val="0000FF"/>
                        </w:rPr>
                        <w:t>11-13/12/17</w:t>
                      </w:r>
                      <w:r>
                        <w:rPr>
                          <w:rFonts w:ascii="Avenir Next Condensed Medium" w:hAnsi="Avenir Next Condensed Medium"/>
                          <w:color w:val="0000FF"/>
                        </w:rPr>
                        <w:t xml:space="preserve">          3-5   /12/18</w:t>
                      </w:r>
                    </w:p>
                    <w:p w14:paraId="0760589A" w14:textId="77777777" w:rsidR="00E51875" w:rsidRDefault="00E51875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0000FF"/>
                        </w:rPr>
                      </w:pPr>
                      <w:r>
                        <w:rPr>
                          <w:rFonts w:ascii="Avenir Next Condensed Medium" w:hAnsi="Avenir Next Condensed Medium"/>
                          <w:color w:val="0000FF"/>
                        </w:rPr>
                        <w:t>16-18/10/17        22-24/10/18</w:t>
                      </w:r>
                    </w:p>
                    <w:p w14:paraId="1633C39F" w14:textId="77777777" w:rsidR="00E51875" w:rsidRDefault="00E51875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0000FF"/>
                        </w:rPr>
                      </w:pPr>
                      <w:r>
                        <w:rPr>
                          <w:rFonts w:ascii="Avenir Next Condensed Medium" w:hAnsi="Avenir Next Condensed Medium"/>
                          <w:color w:val="0000FF"/>
                        </w:rPr>
                        <w:t>16-17/01/17        15-16/01/18</w:t>
                      </w:r>
                    </w:p>
                    <w:p w14:paraId="5AE45CAA" w14:textId="77777777" w:rsidR="00E51875" w:rsidRPr="00A657A6" w:rsidRDefault="00E51875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0000FF"/>
                        </w:rPr>
                      </w:pPr>
                      <w:r>
                        <w:rPr>
                          <w:rFonts w:ascii="Avenir Next Condensed Medium" w:hAnsi="Avenir Next Condensed Medium"/>
                          <w:color w:val="0000FF"/>
                        </w:rPr>
                        <w:t>15-17/05/17        14-16/05/18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17F47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2141685" behindDoc="0" locked="0" layoutInCell="1" allowOverlap="1" wp14:anchorId="433298A2" wp14:editId="46C2D221">
                <wp:simplePos x="0" y="0"/>
                <wp:positionH relativeFrom="page">
                  <wp:posOffset>452755</wp:posOffset>
                </wp:positionH>
                <wp:positionV relativeFrom="page">
                  <wp:posOffset>5073650</wp:posOffset>
                </wp:positionV>
                <wp:extent cx="6647180" cy="1199515"/>
                <wp:effectExtent l="0" t="50800" r="58420" b="70485"/>
                <wp:wrapThrough wrapText="bothSides">
                  <wp:wrapPolygon edited="0">
                    <wp:start x="0" y="-915"/>
                    <wp:lineTo x="0" y="20125"/>
                    <wp:lineTo x="14939" y="22412"/>
                    <wp:lineTo x="21707" y="22412"/>
                    <wp:lineTo x="21707" y="-915"/>
                    <wp:lineTo x="0" y="-915"/>
                  </wp:wrapPolygon>
                </wp:wrapThrough>
                <wp:docPr id="46" name="Grouper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180" cy="1199515"/>
                          <a:chOff x="0" y="0"/>
                          <a:chExt cx="6647180" cy="1199515"/>
                        </a:xfrm>
                      </wpg:grpSpPr>
                      <wpg:grpSp>
                        <wpg:cNvPr id="45" name="Grouper 45"/>
                        <wpg:cNvGrpSpPr/>
                        <wpg:grpSpPr>
                          <a:xfrm>
                            <a:off x="0" y="0"/>
                            <a:ext cx="6647180" cy="1199515"/>
                            <a:chOff x="0" y="0"/>
                            <a:chExt cx="6647180" cy="1199515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 val="1"/>
                            </a:ext>
                          </a:extLst>
                        </wpg:grpSpPr>
                        <wps:wsp>
                          <wps:cNvPr id="767" name="Zone de texte 767"/>
                          <wps:cNvSpPr txBox="1"/>
                          <wps:spPr>
                            <a:xfrm>
                              <a:off x="0" y="0"/>
                              <a:ext cx="6647180" cy="119951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val="1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Zone de texte 40"/>
                          <wps:cNvSpPr txBox="1"/>
                          <wps:spPr>
                            <a:xfrm>
                              <a:off x="91440" y="45720"/>
                              <a:ext cx="4391025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 id="14">
                            <w:txbxContent>
                              <w:p w14:paraId="4171E411" w14:textId="77777777" w:rsidR="00E51875" w:rsidRPr="00863E17" w:rsidRDefault="00E51875" w:rsidP="00E51875">
                                <w:pPr>
                                  <w:spacing w:after="0"/>
                                  <w:rPr>
                                    <w:rFonts w:ascii="Avenir Next Condensed Medium" w:hAnsi="Avenir Next Condensed Medium"/>
                                    <w:b/>
                                    <w:color w:val="97B148" w:themeColor="accent2" w:themeShade="BF"/>
                                    <w:lang w:val="fr-FR"/>
                                  </w:rPr>
                                </w:pPr>
                                <w:r w:rsidRPr="00863E17">
                                  <w:rPr>
                                    <w:rFonts w:ascii="Avenir Next Condensed Medium" w:hAnsi="Avenir Next Condensed Medium"/>
                                    <w:b/>
                                    <w:color w:val="97B148" w:themeColor="accent2" w:themeShade="BF"/>
                                    <w:lang w:val="fr-FR"/>
                                  </w:rPr>
                                  <w:t>DEVELOPPEMENT DURABLE ET RSE</w:t>
                                </w:r>
                              </w:p>
                              <w:p w14:paraId="49472689" w14:textId="77777777" w:rsidR="00E51875" w:rsidRPr="00863E17" w:rsidRDefault="00E51875" w:rsidP="00E51875">
                                <w:pPr>
                                  <w:pStyle w:val="Paragraphedeliste"/>
                                  <w:numPr>
                                    <w:ilvl w:val="0"/>
                                    <w:numId w:val="2"/>
                                  </w:numPr>
                                  <w:spacing w:after="0"/>
                                  <w:rPr>
                                    <w:rFonts w:ascii="Avenir Next Condensed Medium" w:hAnsi="Avenir Next Condensed Medium"/>
                                    <w:color w:val="97B148" w:themeColor="accent2" w:themeShade="BF"/>
                                    <w:lang w:val="fr-FR"/>
                                  </w:rPr>
                                </w:pPr>
                                <w:r w:rsidRPr="00863E17">
                                  <w:rPr>
                                    <w:rFonts w:ascii="Avenir Next Condensed Medium" w:hAnsi="Avenir Next Condensed Medium"/>
                                    <w:color w:val="97B148" w:themeColor="accent2" w:themeShade="BF"/>
                                    <w:lang w:val="fr-FR"/>
                                  </w:rPr>
                                  <w:t>Eco-conception</w:t>
                                </w:r>
                                <w:r>
                                  <w:rPr>
                                    <w:rFonts w:ascii="Avenir Next Condensed Medium" w:hAnsi="Avenir Next Condensed Medium"/>
                                    <w:color w:val="97B148" w:themeColor="accent2" w:themeShade="BF"/>
                                    <w:lang w:val="fr-FR"/>
                                  </w:rPr>
                                  <w:t xml:space="preserve"> 2j</w:t>
                                </w:r>
                              </w:p>
                              <w:p w14:paraId="499E1EC0" w14:textId="77777777" w:rsidR="00E51875" w:rsidRPr="00863E17" w:rsidRDefault="00E51875" w:rsidP="00E51875">
                                <w:pPr>
                                  <w:pStyle w:val="Paragraphedeliste"/>
                                  <w:numPr>
                                    <w:ilvl w:val="0"/>
                                    <w:numId w:val="2"/>
                                  </w:numPr>
                                  <w:spacing w:after="0"/>
                                  <w:rPr>
                                    <w:rFonts w:ascii="Avenir Next Condensed Medium" w:hAnsi="Avenir Next Condensed Medium"/>
                                    <w:color w:val="97B148" w:themeColor="accent2" w:themeShade="BF"/>
                                    <w:lang w:val="fr-FR"/>
                                  </w:rPr>
                                </w:pPr>
                                <w:r w:rsidRPr="00863E17">
                                  <w:rPr>
                                    <w:rFonts w:ascii="Avenir Next Condensed Medium" w:hAnsi="Avenir Next Condensed Medium"/>
                                    <w:color w:val="97B148" w:themeColor="accent2" w:themeShade="BF"/>
                                    <w:lang w:val="fr-FR"/>
                                  </w:rPr>
                                  <w:t xml:space="preserve">Principes directeurs de l’ISO </w:t>
                                </w:r>
                                <w:r>
                                  <w:rPr>
                                    <w:rFonts w:ascii="Avenir Next Condensed Medium" w:hAnsi="Avenir Next Condensed Medium"/>
                                    <w:color w:val="97B148" w:themeColor="accent2" w:themeShade="BF"/>
                                    <w:lang w:val="fr-FR"/>
                                  </w:rPr>
                                  <w:t>26000 3j</w:t>
                                </w:r>
                              </w:p>
                              <w:p w14:paraId="520E8271" w14:textId="77777777" w:rsidR="00E51875" w:rsidRDefault="00E51875" w:rsidP="00E51875">
                                <w:pPr>
                                  <w:pStyle w:val="Paragraphedeliste"/>
                                  <w:numPr>
                                    <w:ilvl w:val="0"/>
                                    <w:numId w:val="2"/>
                                  </w:numPr>
                                  <w:spacing w:after="0"/>
                                  <w:rPr>
                                    <w:rFonts w:ascii="Avenir Next Condensed Medium" w:hAnsi="Avenir Next Condensed Medium"/>
                                    <w:color w:val="97B148" w:themeColor="accent2" w:themeShade="BF"/>
                                    <w:lang w:val="fr-FR"/>
                                  </w:rPr>
                                </w:pPr>
                                <w:r w:rsidRPr="00863E17">
                                  <w:rPr>
                                    <w:rFonts w:ascii="Avenir Next Condensed Medium" w:hAnsi="Avenir Next Condensed Medium"/>
                                    <w:color w:val="97B148" w:themeColor="accent2" w:themeShade="BF"/>
                                    <w:lang w:val="fr-FR"/>
                                  </w:rPr>
                                  <w:t>Projet de mécénat fil conducteur de la RSE</w:t>
                                </w:r>
                                <w:r>
                                  <w:rPr>
                                    <w:rFonts w:ascii="Avenir Next Condensed Medium" w:hAnsi="Avenir Next Condensed Medium"/>
                                    <w:color w:val="97B148" w:themeColor="accent2" w:themeShade="BF"/>
                                    <w:lang w:val="fr-FR"/>
                                  </w:rPr>
                                  <w:t xml:space="preserve"> 3j</w:t>
                                </w:r>
                              </w:p>
                              <w:p w14:paraId="11AF08F6" w14:textId="77777777" w:rsidR="00E51875" w:rsidRPr="00863E17" w:rsidRDefault="00E51875" w:rsidP="00E51875">
                                <w:pPr>
                                  <w:pStyle w:val="Paragraphedeliste"/>
                                  <w:numPr>
                                    <w:ilvl w:val="0"/>
                                    <w:numId w:val="2"/>
                                  </w:numPr>
                                  <w:spacing w:after="0"/>
                                  <w:rPr>
                                    <w:rFonts w:ascii="Avenir Next Condensed Medium" w:hAnsi="Avenir Next Condensed Medium"/>
                                    <w:color w:val="97B148" w:themeColor="accent2" w:themeShade="BF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="Avenir Next Condensed Medium" w:hAnsi="Avenir Next Condensed Medium"/>
                                    <w:color w:val="97B148" w:themeColor="accent2" w:themeShade="BF"/>
                                    <w:lang w:val="fr-FR"/>
                                  </w:rPr>
                                  <w:t>Mettre en place une résidence d’artiste en entreprise 3j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Zone de texte 41"/>
                          <wps:cNvSpPr txBox="1"/>
                          <wps:spPr>
                            <a:xfrm>
                              <a:off x="91440" y="254000"/>
                              <a:ext cx="4391025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4" seq="1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Zone de texte 42"/>
                          <wps:cNvSpPr txBox="1"/>
                          <wps:spPr>
                            <a:xfrm>
                              <a:off x="91440" y="462280"/>
                              <a:ext cx="4391025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4" seq="2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Zone de texte 43"/>
                          <wps:cNvSpPr txBox="1"/>
                          <wps:spPr>
                            <a:xfrm>
                              <a:off x="91440" y="670560"/>
                              <a:ext cx="4391025" cy="208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4" seq="3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Zone de texte 44"/>
                          <wps:cNvSpPr txBox="1"/>
                          <wps:spPr>
                            <a:xfrm>
                              <a:off x="91440" y="878205"/>
                              <a:ext cx="4391025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4" seq="4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69" name="Rectangle 769"/>
                        <wps:cNvSpPr/>
                        <wps:spPr>
                          <a:xfrm>
                            <a:off x="4662805" y="0"/>
                            <a:ext cx="1984375" cy="1199515"/>
                          </a:xfrm>
                          <a:prstGeom prst="rect">
                            <a:avLst/>
                          </a:prstGeom>
                          <a:solidFill>
                            <a:srgbClr val="98B249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46" o:spid="_x0000_s1048" style="position:absolute;left:0;text-align:left;margin-left:35.65pt;margin-top:399.5pt;width:523.4pt;height:94.45pt;z-index:252141685;mso-position-horizontal-relative:page;mso-position-vertical-relative:page" coordsize="6647180,11995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">
                <v:group id="Grouper 45" o:spid="_x0000_s1049" style="position:absolute;width:6647180;height:1199515" coordsize="6647180,11995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Bn6onxAAAANsAAAAP&#10;AAAAAAAAAAAAAAAAAKkCAABkcnMvZG93bnJldi54bWxQSwUGAAAAAAQABAD6AAAAmgMAAAAA&#10;" mv:complextextbox="1">
                  <v:shape id="Zone de texte 767" o:spid="_x0000_s1050" type="#_x0000_t202" style="position:absolute;width:6647180;height:11995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1m1qxwAA&#10;ANwAAAAPAAAAZHJzL2Rvd25yZXYueG1sRI9Ba8JAFITvBf/D8oTe6q6laImuUoqCaJE21YO3R/aZ&#10;hGbfhuxGE399Vyj0OMzMN8x82dlKXKjxpWMN45ECQZw5U3Ku4fC9fnoF4QOywcoxaejJw3IxeJhj&#10;YtyVv+iShlxECPsENRQh1ImUPivIoh+5mjh6Z9dYDFE2uTQNXiPcVvJZqYm0WHJcKLCm94Kyn7S1&#10;Gl7221WvPlaf+el23N3atleHcar147B7m4EI1IX/8F97YzRMJ1O4n4lHQC5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9ZtascAAADcAAAADwAAAAAAAAAAAAAAAACXAgAAZHJz&#10;L2Rvd25yZXYueG1sUEsFBgAAAAAEAAQA9QAAAIsDAAAAAA==&#10;" mv:complextextbox="1" fillcolor="white [3212]" stroked="f"/>
                  <v:shape id="Zone de texte 40" o:spid="_x0000_s1051" type="#_x0000_t202" style="position:absolute;left:91440;top:45720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o2q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io2qwAAAANsAAAAPAAAAAAAAAAAAAAAAAJcCAABkcnMvZG93bnJl&#10;di54bWxQSwUGAAAAAAQABAD1AAAAhAMAAAAA&#10;" filled="f" stroked="f">
                    <v:textbox style="mso-next-textbox:#Zone de texte 41" inset="0,0,0,0">
                      <w:txbxContent>
                        <w:p w14:paraId="4171E411" w14:textId="77777777" w:rsidR="00E51875" w:rsidRPr="00863E17" w:rsidRDefault="00E51875" w:rsidP="00E51875">
                          <w:pPr>
                            <w:spacing w:after="0"/>
                            <w:rPr>
                              <w:rFonts w:ascii="Avenir Next Condensed Medium" w:hAnsi="Avenir Next Condensed Medium"/>
                              <w:b/>
                              <w:color w:val="97B148" w:themeColor="accent2" w:themeShade="BF"/>
                              <w:lang w:val="fr-FR"/>
                            </w:rPr>
                          </w:pPr>
                          <w:r w:rsidRPr="00863E17">
                            <w:rPr>
                              <w:rFonts w:ascii="Avenir Next Condensed Medium" w:hAnsi="Avenir Next Condensed Medium"/>
                              <w:b/>
                              <w:color w:val="97B148" w:themeColor="accent2" w:themeShade="BF"/>
                              <w:lang w:val="fr-FR"/>
                            </w:rPr>
                            <w:t>DEVELOPPEMENT DURABLE ET RSE</w:t>
                          </w:r>
                        </w:p>
                        <w:p w14:paraId="49472689" w14:textId="77777777" w:rsidR="00E51875" w:rsidRPr="00863E17" w:rsidRDefault="00E51875" w:rsidP="00E51875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after="0"/>
                            <w:rPr>
                              <w:rFonts w:ascii="Avenir Next Condensed Medium" w:hAnsi="Avenir Next Condensed Medium"/>
                              <w:color w:val="97B148" w:themeColor="accent2" w:themeShade="BF"/>
                              <w:lang w:val="fr-FR"/>
                            </w:rPr>
                          </w:pPr>
                          <w:r w:rsidRPr="00863E17">
                            <w:rPr>
                              <w:rFonts w:ascii="Avenir Next Condensed Medium" w:hAnsi="Avenir Next Condensed Medium"/>
                              <w:color w:val="97B148" w:themeColor="accent2" w:themeShade="BF"/>
                              <w:lang w:val="fr-FR"/>
                            </w:rPr>
                            <w:t>Eco-conception</w:t>
                          </w:r>
                          <w:r>
                            <w:rPr>
                              <w:rFonts w:ascii="Avenir Next Condensed Medium" w:hAnsi="Avenir Next Condensed Medium"/>
                              <w:color w:val="97B148" w:themeColor="accent2" w:themeShade="BF"/>
                              <w:lang w:val="fr-FR"/>
                            </w:rPr>
                            <w:t xml:space="preserve"> 2j</w:t>
                          </w:r>
                        </w:p>
                        <w:p w14:paraId="499E1EC0" w14:textId="77777777" w:rsidR="00E51875" w:rsidRPr="00863E17" w:rsidRDefault="00E51875" w:rsidP="00E51875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after="0"/>
                            <w:rPr>
                              <w:rFonts w:ascii="Avenir Next Condensed Medium" w:hAnsi="Avenir Next Condensed Medium"/>
                              <w:color w:val="97B148" w:themeColor="accent2" w:themeShade="BF"/>
                              <w:lang w:val="fr-FR"/>
                            </w:rPr>
                          </w:pPr>
                          <w:r w:rsidRPr="00863E17">
                            <w:rPr>
                              <w:rFonts w:ascii="Avenir Next Condensed Medium" w:hAnsi="Avenir Next Condensed Medium"/>
                              <w:color w:val="97B148" w:themeColor="accent2" w:themeShade="BF"/>
                              <w:lang w:val="fr-FR"/>
                            </w:rPr>
                            <w:t xml:space="preserve">Principes directeurs de l’ISO </w:t>
                          </w:r>
                          <w:r>
                            <w:rPr>
                              <w:rFonts w:ascii="Avenir Next Condensed Medium" w:hAnsi="Avenir Next Condensed Medium"/>
                              <w:color w:val="97B148" w:themeColor="accent2" w:themeShade="BF"/>
                              <w:lang w:val="fr-FR"/>
                            </w:rPr>
                            <w:t>26000 3j</w:t>
                          </w:r>
                        </w:p>
                        <w:p w14:paraId="520E8271" w14:textId="77777777" w:rsidR="00E51875" w:rsidRDefault="00E51875" w:rsidP="00E51875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after="0"/>
                            <w:rPr>
                              <w:rFonts w:ascii="Avenir Next Condensed Medium" w:hAnsi="Avenir Next Condensed Medium"/>
                              <w:color w:val="97B148" w:themeColor="accent2" w:themeShade="BF"/>
                              <w:lang w:val="fr-FR"/>
                            </w:rPr>
                          </w:pPr>
                          <w:r w:rsidRPr="00863E17">
                            <w:rPr>
                              <w:rFonts w:ascii="Avenir Next Condensed Medium" w:hAnsi="Avenir Next Condensed Medium"/>
                              <w:color w:val="97B148" w:themeColor="accent2" w:themeShade="BF"/>
                              <w:lang w:val="fr-FR"/>
                            </w:rPr>
                            <w:t>Projet de mécénat fil conducteur de la RSE</w:t>
                          </w:r>
                          <w:r>
                            <w:rPr>
                              <w:rFonts w:ascii="Avenir Next Condensed Medium" w:hAnsi="Avenir Next Condensed Medium"/>
                              <w:color w:val="97B148" w:themeColor="accent2" w:themeShade="BF"/>
                              <w:lang w:val="fr-FR"/>
                            </w:rPr>
                            <w:t xml:space="preserve"> 3j</w:t>
                          </w:r>
                        </w:p>
                        <w:p w14:paraId="11AF08F6" w14:textId="77777777" w:rsidR="00E51875" w:rsidRPr="00863E17" w:rsidRDefault="00E51875" w:rsidP="00E51875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after="0"/>
                            <w:rPr>
                              <w:rFonts w:ascii="Avenir Next Condensed Medium" w:hAnsi="Avenir Next Condensed Medium"/>
                              <w:color w:val="97B148" w:themeColor="accent2" w:themeShade="BF"/>
                              <w:lang w:val="fr-FR"/>
                            </w:rPr>
                          </w:pPr>
                          <w:r>
                            <w:rPr>
                              <w:rFonts w:ascii="Avenir Next Condensed Medium" w:hAnsi="Avenir Next Condensed Medium"/>
                              <w:color w:val="97B148" w:themeColor="accent2" w:themeShade="BF"/>
                              <w:lang w:val="fr-FR"/>
                            </w:rPr>
                            <w:t>Mettre en place une résidence d’artiste en entreprise 3j</w:t>
                          </w:r>
                        </w:p>
                      </w:txbxContent>
                    </v:textbox>
                  </v:shape>
                  <v:shape id="Zone de texte 41" o:spid="_x0000_s1052" type="#_x0000_t202" style="position:absolute;left:91440;top:254000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igxxQAA&#10;ANsAAAAPAAAAZHJzL2Rvd25yZXYueG1sRI9Ba8JAFITvhf6H5RW8NRtF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GKDHFAAAA2wAAAA8AAAAAAAAAAAAAAAAAlwIAAGRycy9k&#10;b3ducmV2LnhtbFBLBQYAAAAABAAEAPUAAACJAwAAAAA=&#10;" filled="f" stroked="f">
                    <v:textbox style="mso-next-textbox:#Zone de texte 42" inset="0,0,0,0">
                      <w:txbxContent/>
                    </v:textbox>
                  </v:shape>
                  <v:shape id="Zone de texte 42" o:spid="_x0000_s1053" type="#_x0000_t202" style="position:absolute;left:91440;top:462280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LZG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LZGwwAAANsAAAAPAAAAAAAAAAAAAAAAAJcCAABkcnMvZG93&#10;bnJldi54bWxQSwUGAAAAAAQABAD1AAAAhwMAAAAA&#10;" filled="f" stroked="f">
                    <v:textbox style="mso-next-textbox:#Zone de texte 43" inset="0,0,0,0">
                      <w:txbxContent/>
                    </v:textbox>
                  </v:shape>
                  <v:shape id="Zone de texte 43" o:spid="_x0000_s1054" type="#_x0000_t202" style="position:absolute;left:91440;top:670560;width:4391025;height:2089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WBPd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lgT3cQAAADbAAAADwAAAAAAAAAAAAAAAACXAgAAZHJzL2Rv&#10;d25yZXYueG1sUEsFBgAAAAAEAAQA9QAAAIgDAAAAAA==&#10;" filled="f" stroked="f">
                    <v:textbox style="mso-next-textbox:#Zone de texte 44" inset="0,0,0,0">
                      <w:txbxContent/>
                    </v:textbox>
                  </v:shape>
                  <v:shape id="Zone de texte 44" o:spid="_x0000_s1055" type="#_x0000_t202" style="position:absolute;left:91440;top:878205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sYupxQAA&#10;ANsAAAAPAAAAZHJzL2Rvd25yZXYueG1sRI9Ba8JAFITvBf/D8oTemo1F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xi6nFAAAA2wAAAA8AAAAAAAAAAAAAAAAAlwIAAGRycy9k&#10;b3ducmV2LnhtbFBLBQYAAAAABAAEAPUAAACJAwAAAAA=&#10;" filled="f" stroked="f">
                    <v:textbox inset="0,0,0,0">
                      <w:txbxContent/>
                    </v:textbox>
                  </v:shape>
                </v:group>
                <v:rect id="Rectangle 769" o:spid="_x0000_s1056" style="position:absolute;left:4662805;width:1984375;height:11995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hbq/xgAA&#10;ANwAAAAPAAAAZHJzL2Rvd25yZXYueG1sRI9Ba8JAFITvQv/D8gpepG6qYGt0FREE8WS1FL09ss8k&#10;NPs2ya5J9Nd3BaHHYWa+YebLzhSiodrllhW8DyMQxInVOacKvo+bt08QziNrLCyTghs5WC5eenOM&#10;tW35i5qDT0WAsItRQeZ9GUvpkowMuqEtiYN3sbVBH2SdSl1jG+CmkKMomkiDOYeFDEtaZ5T8Hq5G&#10;wbFt7s1PuxpUp+qe7senqjyPd0r1X7vVDISnzv+Hn+2tVvAxmcLjTDgCcvE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hbq/xgAAANwAAAAPAAAAAAAAAAAAAAAAAJcCAABkcnMv&#10;ZG93bnJldi54bWxQSwUGAAAAAAQABAD1AAAAigMAAAAA&#10;" fillcolor="#98b249" stroked="f" strokeweight="1pt"/>
                <w10:wrap type="through" anchorx="page" anchory="page"/>
              </v:group>
            </w:pict>
          </mc:Fallback>
        </mc:AlternateContent>
      </w:r>
      <w:r w:rsidR="00117F47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2148853" behindDoc="0" locked="0" layoutInCell="1" allowOverlap="1" wp14:anchorId="606600E2" wp14:editId="3B0412AE">
                <wp:simplePos x="0" y="0"/>
                <wp:positionH relativeFrom="page">
                  <wp:posOffset>457835</wp:posOffset>
                </wp:positionH>
                <wp:positionV relativeFrom="page">
                  <wp:posOffset>6323965</wp:posOffset>
                </wp:positionV>
                <wp:extent cx="6647180" cy="2095500"/>
                <wp:effectExtent l="0" t="76200" r="58420" b="12700"/>
                <wp:wrapThrough wrapText="bothSides">
                  <wp:wrapPolygon edited="0">
                    <wp:start x="14939" y="-785"/>
                    <wp:lineTo x="0" y="-262"/>
                    <wp:lineTo x="0" y="21469"/>
                    <wp:lineTo x="21707" y="21469"/>
                    <wp:lineTo x="21707" y="-785"/>
                    <wp:lineTo x="14939" y="-785"/>
                  </wp:wrapPolygon>
                </wp:wrapThrough>
                <wp:docPr id="72" name="Grouper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180" cy="2095500"/>
                          <a:chOff x="0" y="0"/>
                          <a:chExt cx="6647180" cy="2095500"/>
                        </a:xfrm>
                      </wpg:grpSpPr>
                      <wpg:grpSp>
                        <wpg:cNvPr id="69" name="Grouper 69"/>
                        <wpg:cNvGrpSpPr/>
                        <wpg:grpSpPr>
                          <a:xfrm>
                            <a:off x="0" y="1"/>
                            <a:ext cx="6647180" cy="2095499"/>
                            <a:chOff x="0" y="0"/>
                            <a:chExt cx="6647180" cy="2095499"/>
                          </a:xfrm>
                        </wpg:grpSpPr>
                        <wpg:grpSp>
                          <wpg:cNvPr id="68" name="Grouper 68"/>
                          <wpg:cNvGrpSpPr/>
                          <wpg:grpSpPr>
                            <a:xfrm>
                              <a:off x="0" y="0"/>
                              <a:ext cx="6647180" cy="2095499"/>
                              <a:chOff x="0" y="0"/>
                              <a:chExt cx="6647180" cy="2095499"/>
                            </a:xfrm>
                            <a:extLst>
                              <a:ext uri="{0CCBE362-F206-4b92-989A-16890622DB6E}">
                                <ma14:wrappingTextBoxFlag xmlns:ma14="http://schemas.microsoft.com/office/mac/drawingml/2011/main" val="1"/>
                              </a:ext>
                            </a:extLst>
                          </wpg:grpSpPr>
                          <wps:wsp>
                            <wps:cNvPr id="772" name="Zone de texte 772"/>
                            <wps:cNvSpPr txBox="1"/>
                            <wps:spPr>
                              <a:xfrm>
                                <a:off x="0" y="0"/>
                                <a:ext cx="6647180" cy="20954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val="1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Zone de texte 48"/>
                            <wps:cNvSpPr txBox="1"/>
                            <wps:spPr>
                              <a:xfrm>
                                <a:off x="91440" y="45719"/>
                                <a:ext cx="4391025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 id="15">
                              <w:txbxContent>
                                <w:p w14:paraId="6DC3A708" w14:textId="77777777" w:rsidR="00E51875" w:rsidRPr="00553F25" w:rsidRDefault="00E51875" w:rsidP="00E51875">
                                  <w:pPr>
                                    <w:spacing w:after="0"/>
                                    <w:rPr>
                                      <w:rFonts w:ascii="Avenir Next Condensed Medium" w:hAnsi="Avenir Next Condensed Medium"/>
                                      <w:color w:val="FFD117"/>
                                      <w:lang w:val="fr-FR"/>
                                    </w:rPr>
                                  </w:pPr>
                                  <w:r w:rsidRPr="00553F25">
                                    <w:rPr>
                                      <w:rFonts w:ascii="Avenir Next Condensed Medium" w:hAnsi="Avenir Next Condensed Medium"/>
                                      <w:color w:val="FFD117"/>
                                      <w:lang w:val="fr-FR"/>
                                      <w14:textFill>
                                        <w14:solidFill>
                                          <w14:srgbClr w14:val="FFD117">
                                            <w14:lumMod w14:val="50000"/>
                                            <w14:lumOff w14:val="50000"/>
                                          </w14:srgbClr>
                                        </w14:solidFill>
                                      </w14:textFill>
                                    </w:rPr>
                                    <w:t>LES METIERS DU TOURISME</w:t>
                                  </w:r>
                                </w:p>
                                <w:p w14:paraId="05EBCA7C" w14:textId="77777777" w:rsidR="00E51875" w:rsidRPr="00553F25" w:rsidRDefault="00E51875" w:rsidP="00E518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after="0"/>
                                    <w:rPr>
                                      <w:rFonts w:ascii="Avenir Next Condensed Medium" w:hAnsi="Avenir Next Condensed Medium"/>
                                      <w:color w:val="FFE70E"/>
                                      <w:lang w:val="fr-FR"/>
                                    </w:rPr>
                                  </w:pPr>
                                  <w:r w:rsidRPr="00553F25">
                                    <w:rPr>
                                      <w:rFonts w:ascii="Avenir Next Condensed Medium" w:hAnsi="Avenir Next Condensed Medium" w:cs="Helvetica"/>
                                      <w:color w:val="FFE70E"/>
                                      <w:lang w:val="fr-FR"/>
                                    </w:rPr>
                                    <w:t>Mettre en place sa stratégie touristique avec le numérique</w:t>
                                  </w:r>
                                  <w:r>
                                    <w:rPr>
                                      <w:rFonts w:ascii="Avenir Next Condensed Medium" w:hAnsi="Avenir Next Condensed Medium" w:cs="Helvetica"/>
                                      <w:color w:val="FFE70E"/>
                                      <w:lang w:val="fr-FR"/>
                                    </w:rPr>
                                    <w:t xml:space="preserve"> 3j</w:t>
                                  </w:r>
                                </w:p>
                                <w:p w14:paraId="41C3A2BB" w14:textId="77777777" w:rsidR="00E51875" w:rsidRPr="00553F25" w:rsidRDefault="00E51875" w:rsidP="00E518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after="0"/>
                                    <w:rPr>
                                      <w:rFonts w:ascii="Avenir Next Condensed Medium" w:hAnsi="Avenir Next Condensed Medium"/>
                                      <w:color w:val="FFE70E"/>
                                      <w:lang w:val="fr-FR"/>
                                    </w:rPr>
                                  </w:pPr>
                                  <w:r w:rsidRPr="00553F25">
                                    <w:rPr>
                                      <w:rFonts w:ascii="Avenir Next Condensed Medium" w:hAnsi="Avenir Next Condensed Medium" w:cs="Helvetica"/>
                                      <w:color w:val="FFE70E"/>
                                      <w:lang w:val="fr-FR"/>
                                    </w:rPr>
                                    <w:t>Utiliser le numérique pour gérer son offre touristique</w:t>
                                  </w:r>
                                  <w:r>
                                    <w:rPr>
                                      <w:rFonts w:ascii="Avenir Next Condensed Medium" w:hAnsi="Avenir Next Condensed Medium" w:cs="Helvetica"/>
                                      <w:color w:val="FFE70E"/>
                                      <w:lang w:val="fr-FR"/>
                                    </w:rPr>
                                    <w:t xml:space="preserve"> 3j</w:t>
                                  </w:r>
                                </w:p>
                                <w:p w14:paraId="0946B5CE" w14:textId="77777777" w:rsidR="00E51875" w:rsidRPr="00553F25" w:rsidRDefault="00E51875" w:rsidP="00E518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after="0"/>
                                    <w:rPr>
                                      <w:rFonts w:ascii="Avenir Next Condensed Medium" w:hAnsi="Avenir Next Condensed Medium"/>
                                      <w:color w:val="FFE70E"/>
                                      <w:lang w:val="fr-FR"/>
                                    </w:rPr>
                                  </w:pPr>
                                  <w:r w:rsidRPr="00553F25">
                                    <w:rPr>
                                      <w:rFonts w:ascii="Avenir Next Condensed Medium" w:hAnsi="Avenir Next Condensed Medium" w:cs="Helvetica"/>
                                      <w:color w:val="FFE70E"/>
                                      <w:lang w:val="fr-FR"/>
                                    </w:rPr>
                                    <w:t xml:space="preserve">Découvrir et exploiter </w:t>
                                  </w:r>
                                  <w:proofErr w:type="spellStart"/>
                                  <w:r w:rsidRPr="00553F25">
                                    <w:rPr>
                                      <w:rFonts w:ascii="Avenir Next Condensed Medium" w:hAnsi="Avenir Next Condensed Medium" w:cs="Helvetica"/>
                                      <w:color w:val="FFE70E"/>
                                      <w:lang w:val="fr-FR"/>
                                    </w:rPr>
                                    <w:t>Apidae</w:t>
                                  </w:r>
                                  <w:proofErr w:type="spellEnd"/>
                                  <w:r w:rsidRPr="00553F25">
                                    <w:rPr>
                                      <w:rFonts w:ascii="Avenir Next Condensed Medium" w:hAnsi="Avenir Next Condensed Medium" w:cs="Helvetica"/>
                                      <w:color w:val="FFE70E"/>
                                      <w:lang w:val="fr-F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venir Next Condensed Medium" w:hAnsi="Avenir Next Condensed Medium" w:cs="Helvetica"/>
                                      <w:color w:val="FFE70E"/>
                                      <w:lang w:val="fr-FR"/>
                                    </w:rPr>
                                    <w:t xml:space="preserve"> sur votre territoire par rapport à la stratégie du territoire 2j</w:t>
                                  </w:r>
                                </w:p>
                                <w:p w14:paraId="78B95974" w14:textId="77777777" w:rsidR="00E51875" w:rsidRPr="00553F25" w:rsidRDefault="00E51875" w:rsidP="00E518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after="0"/>
                                    <w:rPr>
                                      <w:rFonts w:ascii="Avenir Next Condensed Medium" w:hAnsi="Avenir Next Condensed Medium"/>
                                      <w:color w:val="FFE70E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venir Next Condensed Medium" w:hAnsi="Avenir Next Condensed Medium" w:cs="Helvetica"/>
                                      <w:color w:val="FFE70E"/>
                                      <w:lang w:val="fr-FR"/>
                                    </w:rPr>
                                    <w:t xml:space="preserve">Améliorer la qualité </w:t>
                                  </w:r>
                                  <w:r w:rsidRPr="00553F25">
                                    <w:rPr>
                                      <w:rFonts w:ascii="Avenir Next Condensed Medium" w:hAnsi="Avenir Next Condensed Medium" w:cs="Helvetica"/>
                                      <w:color w:val="FFE70E"/>
                                      <w:lang w:val="fr-FR"/>
                                    </w:rPr>
                                    <w:t>de se</w:t>
                                  </w:r>
                                  <w:bookmarkStart w:id="0" w:name="_GoBack"/>
                                  <w:bookmarkEnd w:id="0"/>
                                  <w:r w:rsidRPr="00553F25">
                                    <w:rPr>
                                      <w:rFonts w:ascii="Avenir Next Condensed Medium" w:hAnsi="Avenir Next Condensed Medium" w:cs="Helvetica"/>
                                      <w:color w:val="FFE70E"/>
                                      <w:lang w:val="fr-FR"/>
                                    </w:rPr>
                                    <w:t xml:space="preserve">s fiches dans </w:t>
                                  </w:r>
                                  <w:proofErr w:type="spellStart"/>
                                  <w:r w:rsidRPr="00553F25">
                                    <w:rPr>
                                      <w:rFonts w:ascii="Avenir Next Condensed Medium" w:hAnsi="Avenir Next Condensed Medium" w:cs="Helvetica"/>
                                      <w:color w:val="FFE70E"/>
                                      <w:lang w:val="fr-FR"/>
                                    </w:rPr>
                                    <w:t>Apidae</w:t>
                                  </w:r>
                                  <w:proofErr w:type="spellEnd"/>
                                  <w:r>
                                    <w:rPr>
                                      <w:rFonts w:ascii="Avenir Next Condensed Medium" w:hAnsi="Avenir Next Condensed Medium" w:cs="Helvetica"/>
                                      <w:color w:val="FFE70E"/>
                                      <w:lang w:val="fr-FR"/>
                                    </w:rPr>
                                    <w:t xml:space="preserve"> 2j</w:t>
                                  </w:r>
                                </w:p>
                                <w:p w14:paraId="79A9AB20" w14:textId="77777777" w:rsidR="00E51875" w:rsidRPr="00553F25" w:rsidRDefault="00E51875" w:rsidP="00E518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after="0"/>
                                    <w:rPr>
                                      <w:rFonts w:ascii="Avenir Next Condensed Medium" w:hAnsi="Avenir Next Condensed Medium"/>
                                      <w:color w:val="FFE70E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venir Next Condensed Medium" w:hAnsi="Avenir Next Condensed Medium" w:cs="Helvetica"/>
                                      <w:color w:val="FFE70E"/>
                                      <w:lang w:val="fr-FR"/>
                                    </w:rPr>
                                    <w:t xml:space="preserve">Utiliser </w:t>
                                  </w:r>
                                  <w:proofErr w:type="spellStart"/>
                                  <w:r>
                                    <w:rPr>
                                      <w:rFonts w:ascii="Avenir Next Condensed Medium" w:hAnsi="Avenir Next Condensed Medium" w:cs="Helvetica"/>
                                      <w:color w:val="FFE70E"/>
                                      <w:lang w:val="fr-FR"/>
                                    </w:rPr>
                                    <w:t>Apidae</w:t>
                                  </w:r>
                                  <w:proofErr w:type="spellEnd"/>
                                  <w:r>
                                    <w:rPr>
                                      <w:rFonts w:ascii="Avenir Next Condensed Medium" w:hAnsi="Avenir Next Condensed Medium" w:cs="Helvetica"/>
                                      <w:color w:val="FFE70E"/>
                                      <w:lang w:val="fr-FR"/>
                                    </w:rPr>
                                    <w:t xml:space="preserve"> pour produire </w:t>
                                  </w:r>
                                  <w:r w:rsidRPr="00553F25">
                                    <w:rPr>
                                      <w:rFonts w:ascii="Avenir Next Condensed Medium" w:hAnsi="Avenir Next Condensed Medium" w:cs="Helvetica"/>
                                      <w:color w:val="FFE70E"/>
                                      <w:lang w:val="fr-FR"/>
                                    </w:rPr>
                                    <w:t xml:space="preserve"> ses éditions </w:t>
                                  </w:r>
                                  <w:r>
                                    <w:rPr>
                                      <w:rFonts w:ascii="Avenir Next Condensed Medium" w:hAnsi="Avenir Next Condensed Medium" w:cs="Helvetica"/>
                                      <w:color w:val="FFE70E"/>
                                      <w:lang w:val="fr-FR"/>
                                    </w:rPr>
                                    <w:t xml:space="preserve"> 1j</w:t>
                                  </w:r>
                                </w:p>
                                <w:p w14:paraId="7D16F1B8" w14:textId="03639747" w:rsidR="00E51875" w:rsidRDefault="00E51875" w:rsidP="00E518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after="0"/>
                                    <w:rPr>
                                      <w:rFonts w:ascii="Avenir Next Condensed Medium" w:hAnsi="Avenir Next Condensed Medium"/>
                                      <w:color w:val="FFE70E"/>
                                      <w:lang w:val="fr-FR"/>
                                    </w:rPr>
                                  </w:pPr>
                                  <w:r w:rsidRPr="00553F25">
                                    <w:rPr>
                                      <w:rFonts w:ascii="Avenir Next Condensed Medium" w:hAnsi="Avenir Next Condensed Medium"/>
                                      <w:color w:val="FFE70E"/>
                                      <w:lang w:val="fr-FR"/>
                                    </w:rPr>
                                    <w:t xml:space="preserve">Intégrer </w:t>
                                  </w:r>
                                  <w:proofErr w:type="spellStart"/>
                                  <w:r w:rsidRPr="00553F25">
                                    <w:rPr>
                                      <w:rFonts w:ascii="Avenir Next Condensed Medium" w:hAnsi="Avenir Next Condensed Medium"/>
                                      <w:color w:val="FFE70E"/>
                                      <w:lang w:val="fr-FR"/>
                                    </w:rPr>
                                    <w:t>Apidae</w:t>
                                  </w:r>
                                  <w:proofErr w:type="spellEnd"/>
                                  <w:r w:rsidRPr="00553F25">
                                    <w:rPr>
                                      <w:rFonts w:ascii="Avenir Next Condensed Medium" w:hAnsi="Avenir Next Condensed Medium"/>
                                      <w:color w:val="FFE70E"/>
                                      <w:lang w:val="fr-FR"/>
                                    </w:rPr>
                                    <w:t xml:space="preserve"> dans la fonction d ‘accueil</w:t>
                                  </w:r>
                                  <w:r w:rsidR="007A7F45">
                                    <w:rPr>
                                      <w:rFonts w:ascii="Avenir Next Condensed Medium" w:hAnsi="Avenir Next Condensed Medium"/>
                                      <w:color w:val="FFE70E"/>
                                      <w:lang w:val="fr-FR"/>
                                    </w:rPr>
                                    <w:t xml:space="preserve"> 2j</w:t>
                                  </w:r>
                                </w:p>
                                <w:p w14:paraId="74440CDD" w14:textId="0C5A6865" w:rsidR="00E51875" w:rsidRPr="00553F25" w:rsidRDefault="00E51875" w:rsidP="00E518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after="0"/>
                                    <w:rPr>
                                      <w:rFonts w:ascii="Avenir Next Condensed Medium" w:hAnsi="Avenir Next Condensed Medium"/>
                                      <w:color w:val="FFE70E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venir Next Condensed Medium" w:hAnsi="Avenir Next Condensed Medium"/>
                                      <w:color w:val="FFE70E"/>
                                      <w:lang w:val="fr-FR"/>
                                    </w:rPr>
                                    <w:t xml:space="preserve">Automatiser son </w:t>
                                  </w:r>
                                  <w:r w:rsidR="007A7F45">
                                    <w:rPr>
                                      <w:rFonts w:ascii="Avenir Next Condensed Medium" w:hAnsi="Avenir Next Condensed Medium"/>
                                      <w:color w:val="FFE70E"/>
                                      <w:lang w:val="fr-FR"/>
                                    </w:rPr>
                                    <w:t xml:space="preserve">agenda évènementiel sur </w:t>
                                  </w:r>
                                  <w:proofErr w:type="spellStart"/>
                                  <w:r w:rsidR="007A7F45">
                                    <w:rPr>
                                      <w:rFonts w:ascii="Avenir Next Condensed Medium" w:hAnsi="Avenir Next Condensed Medium"/>
                                      <w:color w:val="FFE70E"/>
                                      <w:lang w:val="fr-FR"/>
                                    </w:rPr>
                                    <w:t>Apidae</w:t>
                                  </w:r>
                                  <w:proofErr w:type="spellEnd"/>
                                  <w:r w:rsidR="007A7F45">
                                    <w:rPr>
                                      <w:rFonts w:ascii="Avenir Next Condensed Medium" w:hAnsi="Avenir Next Condensed Medium"/>
                                      <w:color w:val="FFE70E"/>
                                      <w:lang w:val="fr-FR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rFonts w:ascii="Avenir Next Condensed Medium" w:hAnsi="Avenir Next Condensed Medium"/>
                                      <w:color w:val="FFE70E"/>
                                      <w:lang w:val="fr-FR"/>
                                    </w:rPr>
                                    <w:t>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Zone de texte 49"/>
                            <wps:cNvSpPr txBox="1"/>
                            <wps:spPr>
                              <a:xfrm>
                                <a:off x="91440" y="253999"/>
                                <a:ext cx="4391025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linkedTxbx id="15" seq="1"/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Zone de texte 50"/>
                            <wps:cNvSpPr txBox="1"/>
                            <wps:spPr>
                              <a:xfrm>
                                <a:off x="91440" y="462279"/>
                                <a:ext cx="4391025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linkedTxbx id="15" seq="2"/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" name="Zone de texte 61"/>
                            <wps:cNvSpPr txBox="1"/>
                            <wps:spPr>
                              <a:xfrm>
                                <a:off x="91440" y="670559"/>
                                <a:ext cx="4391025" cy="208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linkedTxbx id="15" seq="3"/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Zone de texte 62"/>
                            <wps:cNvSpPr txBox="1"/>
                            <wps:spPr>
                              <a:xfrm>
                                <a:off x="91440" y="878204"/>
                                <a:ext cx="4391025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linkedTxbx id="15" seq="4"/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" name="Zone de texte 63"/>
                            <wps:cNvSpPr txBox="1"/>
                            <wps:spPr>
                              <a:xfrm>
                                <a:off x="91440" y="1086484"/>
                                <a:ext cx="4391025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linkedTxbx id="15" seq="5"/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Zone de texte 64"/>
                            <wps:cNvSpPr txBox="1"/>
                            <wps:spPr>
                              <a:xfrm>
                                <a:off x="91440" y="1294764"/>
                                <a:ext cx="4391025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linkedTxbx id="15" seq="6"/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Zone de texte 66"/>
                            <wps:cNvSpPr txBox="1"/>
                            <wps:spPr>
                              <a:xfrm>
                                <a:off x="91440" y="1503044"/>
                                <a:ext cx="4391025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linkedTxbx id="15" seq="7"/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Zone de texte 67"/>
                            <wps:cNvSpPr txBox="1"/>
                            <wps:spPr>
                              <a:xfrm>
                                <a:off x="91440" y="1711324"/>
                                <a:ext cx="4391025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linkedTxbx id="15" seq="8"/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3" name="Zone de texte 773"/>
                          <wps:cNvSpPr txBox="1"/>
                          <wps:spPr>
                            <a:xfrm>
                              <a:off x="5469368" y="0"/>
                              <a:ext cx="594247" cy="92465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val="1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878E3B" w14:textId="77777777" w:rsidR="00E51875" w:rsidRPr="003E4A2D" w:rsidRDefault="00E51875" w:rsidP="00E51875">
                                <w:pPr>
                                  <w:rPr>
                                    <w:rFonts w:ascii="Avenir Next Medium" w:hAnsi="Avenir Next Medium"/>
                                    <w:b/>
                                    <w:color w:val="FFE70D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74" name="Rectangle 774"/>
                        <wps:cNvSpPr/>
                        <wps:spPr>
                          <a:xfrm>
                            <a:off x="4662805" y="0"/>
                            <a:ext cx="1984375" cy="2020312"/>
                          </a:xfrm>
                          <a:prstGeom prst="rect">
                            <a:avLst/>
                          </a:prstGeom>
                          <a:solidFill>
                            <a:srgbClr val="FFE70E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72" o:spid="_x0000_s1057" style="position:absolute;left:0;text-align:left;margin-left:36.05pt;margin-top:497.95pt;width:523.4pt;height:165pt;z-index:252148853;mso-position-horizontal-relative:page;mso-position-vertical-relative:page" coordsize="6647180,2095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">
                <v:group id="Grouper 69" o:spid="_x0000_s1058" style="position:absolute;top:1;width:6647180;height:2095499" coordsize="6647180,20954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ARj6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xh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AEY+sUAAADbAAAA&#10;DwAAAAAAAAAAAAAAAACpAgAAZHJzL2Rvd25yZXYueG1sUEsFBgAAAAAEAAQA+gAAAJsDAAAAAA==&#10;">
                  <v:group id="Grouper 68" o:spid="_x0000_s1059" style="position:absolute;width:6647180;height:2095499" coordsize="6647180,20954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" mv:complextextbox="1">
                    <v:shape id="Zone de texte 772" o:spid="_x0000_s1060" type="#_x0000_t202" style="position:absolute;width:6647180;height:20954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eFgvxwAA&#10;ANwAAAAPAAAAZHJzL2Rvd25yZXYueG1sRI9Ba8JAFITvBf/D8oTe6q5SaomuUkShtFI01YO3R/aZ&#10;hGbfhuxGE3+9Wyj0OMzMN8x82dlKXKjxpWMN45ECQZw5U3Ku4fC9eXoF4QOywcoxaejJw3IxeJhj&#10;YtyV93RJQy4ihH2CGooQ6kRKnxVk0Y9cTRy9s2sshiibXJoGrxFuKzlR6kVaLDkuFFjTqqDsJ22t&#10;huevj3WvtutdfrodP29t26vDONX6cdi9zUAE6sJ/+K/9bjRMpxP4PROPgFzc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nhYL8cAAADcAAAADwAAAAAAAAAAAAAAAACXAgAAZHJz&#10;L2Rvd25yZXYueG1sUEsFBgAAAAAEAAQA9QAAAIsDAAAAAA==&#10;" mv:complextextbox="1" fillcolor="white [3212]" stroked="f"/>
                    <v:shape id="Zone de texte 48" o:spid="_x0000_s1061" type="#_x0000_t202" style="position:absolute;left:91440;top:45719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/IGs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/IGswAAAANsAAAAPAAAAAAAAAAAAAAAAAJcCAABkcnMvZG93bnJl&#10;di54bWxQSwUGAAAAAAQABAD1AAAAhAMAAAAA&#10;" filled="f" stroked="f">
                      <v:textbox style="mso-next-textbox:#Zone de texte 49" inset="0,0,0,0">
                        <w:txbxContent>
                          <w:p w14:paraId="6DC3A708" w14:textId="77777777" w:rsidR="00E51875" w:rsidRPr="00553F25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FFD117"/>
                                <w:lang w:val="fr-FR"/>
                              </w:rPr>
                            </w:pPr>
                            <w:r w:rsidRPr="00553F25">
                              <w:rPr>
                                <w:rFonts w:ascii="Avenir Next Condensed Medium" w:hAnsi="Avenir Next Condensed Medium"/>
                                <w:color w:val="FFD117"/>
                                <w:lang w:val="fr-FR"/>
                                <w14:textFill>
                                  <w14:solidFill>
                                    <w14:srgbClr w14:val="FFD117">
                                      <w14:lumMod w14:val="50000"/>
                                      <w14:lumOff w14:val="50000"/>
                                    </w14:srgbClr>
                                  </w14:solidFill>
                                </w14:textFill>
                              </w:rPr>
                              <w:t>LES METIERS DU TOURISME</w:t>
                            </w:r>
                          </w:p>
                          <w:p w14:paraId="05EBCA7C" w14:textId="77777777" w:rsidR="00E51875" w:rsidRPr="00553F25" w:rsidRDefault="00E51875" w:rsidP="00E518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venir Next Condensed Medium" w:hAnsi="Avenir Next Condensed Medium"/>
                                <w:color w:val="FFE70E"/>
                                <w:lang w:val="fr-FR"/>
                              </w:rPr>
                            </w:pPr>
                            <w:r w:rsidRPr="00553F25">
                              <w:rPr>
                                <w:rFonts w:ascii="Avenir Next Condensed Medium" w:hAnsi="Avenir Next Condensed Medium" w:cs="Helvetica"/>
                                <w:color w:val="FFE70E"/>
                                <w:lang w:val="fr-FR"/>
                              </w:rPr>
                              <w:t>Mettre en place sa stratégie touristique avec le numérique</w:t>
                            </w:r>
                            <w:r>
                              <w:rPr>
                                <w:rFonts w:ascii="Avenir Next Condensed Medium" w:hAnsi="Avenir Next Condensed Medium" w:cs="Helvetica"/>
                                <w:color w:val="FFE70E"/>
                                <w:lang w:val="fr-FR"/>
                              </w:rPr>
                              <w:t xml:space="preserve"> 3j</w:t>
                            </w:r>
                          </w:p>
                          <w:p w14:paraId="41C3A2BB" w14:textId="77777777" w:rsidR="00E51875" w:rsidRPr="00553F25" w:rsidRDefault="00E51875" w:rsidP="00E518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venir Next Condensed Medium" w:hAnsi="Avenir Next Condensed Medium"/>
                                <w:color w:val="FFE70E"/>
                                <w:lang w:val="fr-FR"/>
                              </w:rPr>
                            </w:pPr>
                            <w:r w:rsidRPr="00553F25">
                              <w:rPr>
                                <w:rFonts w:ascii="Avenir Next Condensed Medium" w:hAnsi="Avenir Next Condensed Medium" w:cs="Helvetica"/>
                                <w:color w:val="FFE70E"/>
                                <w:lang w:val="fr-FR"/>
                              </w:rPr>
                              <w:t>Utiliser le numérique pour gérer son offre touristique</w:t>
                            </w:r>
                            <w:r>
                              <w:rPr>
                                <w:rFonts w:ascii="Avenir Next Condensed Medium" w:hAnsi="Avenir Next Condensed Medium" w:cs="Helvetica"/>
                                <w:color w:val="FFE70E"/>
                                <w:lang w:val="fr-FR"/>
                              </w:rPr>
                              <w:t xml:space="preserve"> 3j</w:t>
                            </w:r>
                          </w:p>
                          <w:p w14:paraId="0946B5CE" w14:textId="77777777" w:rsidR="00E51875" w:rsidRPr="00553F25" w:rsidRDefault="00E51875" w:rsidP="00E518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venir Next Condensed Medium" w:hAnsi="Avenir Next Condensed Medium"/>
                                <w:color w:val="FFE70E"/>
                                <w:lang w:val="fr-FR"/>
                              </w:rPr>
                            </w:pPr>
                            <w:r w:rsidRPr="00553F25">
                              <w:rPr>
                                <w:rFonts w:ascii="Avenir Next Condensed Medium" w:hAnsi="Avenir Next Condensed Medium" w:cs="Helvetica"/>
                                <w:color w:val="FFE70E"/>
                                <w:lang w:val="fr-FR"/>
                              </w:rPr>
                              <w:t xml:space="preserve">Découvrir et exploiter </w:t>
                            </w:r>
                            <w:proofErr w:type="spellStart"/>
                            <w:r w:rsidRPr="00553F25">
                              <w:rPr>
                                <w:rFonts w:ascii="Avenir Next Condensed Medium" w:hAnsi="Avenir Next Condensed Medium" w:cs="Helvetica"/>
                                <w:color w:val="FFE70E"/>
                                <w:lang w:val="fr-FR"/>
                              </w:rPr>
                              <w:t>Apidae</w:t>
                            </w:r>
                            <w:proofErr w:type="spellEnd"/>
                            <w:r w:rsidRPr="00553F25">
                              <w:rPr>
                                <w:rFonts w:ascii="Avenir Next Condensed Medium" w:hAnsi="Avenir Next Condensed Medium" w:cs="Helvetica"/>
                                <w:color w:val="FFE70E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venir Next Condensed Medium" w:hAnsi="Avenir Next Condensed Medium" w:cs="Helvetica"/>
                                <w:color w:val="FFE70E"/>
                                <w:lang w:val="fr-FR"/>
                              </w:rPr>
                              <w:t xml:space="preserve"> sur votre territoire par rapport à la stratégie du territoire 2j</w:t>
                            </w:r>
                          </w:p>
                          <w:p w14:paraId="78B95974" w14:textId="77777777" w:rsidR="00E51875" w:rsidRPr="00553F25" w:rsidRDefault="00E51875" w:rsidP="00E518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venir Next Condensed Medium" w:hAnsi="Avenir Next Condensed Medium"/>
                                <w:color w:val="FFE70E"/>
                                <w:lang w:val="fr-FR"/>
                              </w:rPr>
                            </w:pPr>
                            <w:r>
                              <w:rPr>
                                <w:rFonts w:ascii="Avenir Next Condensed Medium" w:hAnsi="Avenir Next Condensed Medium" w:cs="Helvetica"/>
                                <w:color w:val="FFE70E"/>
                                <w:lang w:val="fr-FR"/>
                              </w:rPr>
                              <w:t xml:space="preserve">Améliorer la qualité </w:t>
                            </w:r>
                            <w:r w:rsidRPr="00553F25">
                              <w:rPr>
                                <w:rFonts w:ascii="Avenir Next Condensed Medium" w:hAnsi="Avenir Next Condensed Medium" w:cs="Helvetica"/>
                                <w:color w:val="FFE70E"/>
                                <w:lang w:val="fr-FR"/>
                              </w:rPr>
                              <w:t>de se</w:t>
                            </w:r>
                            <w:bookmarkStart w:id="1" w:name="_GoBack"/>
                            <w:bookmarkEnd w:id="1"/>
                            <w:r w:rsidRPr="00553F25">
                              <w:rPr>
                                <w:rFonts w:ascii="Avenir Next Condensed Medium" w:hAnsi="Avenir Next Condensed Medium" w:cs="Helvetica"/>
                                <w:color w:val="FFE70E"/>
                                <w:lang w:val="fr-FR"/>
                              </w:rPr>
                              <w:t xml:space="preserve">s fiches dans </w:t>
                            </w:r>
                            <w:proofErr w:type="spellStart"/>
                            <w:r w:rsidRPr="00553F25">
                              <w:rPr>
                                <w:rFonts w:ascii="Avenir Next Condensed Medium" w:hAnsi="Avenir Next Condensed Medium" w:cs="Helvetica"/>
                                <w:color w:val="FFE70E"/>
                                <w:lang w:val="fr-FR"/>
                              </w:rPr>
                              <w:t>Apidae</w:t>
                            </w:r>
                            <w:proofErr w:type="spellEnd"/>
                            <w:r>
                              <w:rPr>
                                <w:rFonts w:ascii="Avenir Next Condensed Medium" w:hAnsi="Avenir Next Condensed Medium" w:cs="Helvetica"/>
                                <w:color w:val="FFE70E"/>
                                <w:lang w:val="fr-FR"/>
                              </w:rPr>
                              <w:t xml:space="preserve"> 2j</w:t>
                            </w:r>
                          </w:p>
                          <w:p w14:paraId="79A9AB20" w14:textId="77777777" w:rsidR="00E51875" w:rsidRPr="00553F25" w:rsidRDefault="00E51875" w:rsidP="00E518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venir Next Condensed Medium" w:hAnsi="Avenir Next Condensed Medium"/>
                                <w:color w:val="FFE70E"/>
                                <w:lang w:val="fr-FR"/>
                              </w:rPr>
                            </w:pPr>
                            <w:r>
                              <w:rPr>
                                <w:rFonts w:ascii="Avenir Next Condensed Medium" w:hAnsi="Avenir Next Condensed Medium" w:cs="Helvetica"/>
                                <w:color w:val="FFE70E"/>
                                <w:lang w:val="fr-FR"/>
                              </w:rPr>
                              <w:t xml:space="preserve">Utiliser </w:t>
                            </w:r>
                            <w:proofErr w:type="spellStart"/>
                            <w:r>
                              <w:rPr>
                                <w:rFonts w:ascii="Avenir Next Condensed Medium" w:hAnsi="Avenir Next Condensed Medium" w:cs="Helvetica"/>
                                <w:color w:val="FFE70E"/>
                                <w:lang w:val="fr-FR"/>
                              </w:rPr>
                              <w:t>Apidae</w:t>
                            </w:r>
                            <w:proofErr w:type="spellEnd"/>
                            <w:r>
                              <w:rPr>
                                <w:rFonts w:ascii="Avenir Next Condensed Medium" w:hAnsi="Avenir Next Condensed Medium" w:cs="Helvetica"/>
                                <w:color w:val="FFE70E"/>
                                <w:lang w:val="fr-FR"/>
                              </w:rPr>
                              <w:t xml:space="preserve"> pour produire </w:t>
                            </w:r>
                            <w:r w:rsidRPr="00553F25">
                              <w:rPr>
                                <w:rFonts w:ascii="Avenir Next Condensed Medium" w:hAnsi="Avenir Next Condensed Medium" w:cs="Helvetica"/>
                                <w:color w:val="FFE70E"/>
                                <w:lang w:val="fr-FR"/>
                              </w:rPr>
                              <w:t xml:space="preserve"> ses éditions </w:t>
                            </w:r>
                            <w:r>
                              <w:rPr>
                                <w:rFonts w:ascii="Avenir Next Condensed Medium" w:hAnsi="Avenir Next Condensed Medium" w:cs="Helvetica"/>
                                <w:color w:val="FFE70E"/>
                                <w:lang w:val="fr-FR"/>
                              </w:rPr>
                              <w:t xml:space="preserve"> 1j</w:t>
                            </w:r>
                          </w:p>
                          <w:p w14:paraId="7D16F1B8" w14:textId="03639747" w:rsidR="00E51875" w:rsidRDefault="00E51875" w:rsidP="00E518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venir Next Condensed Medium" w:hAnsi="Avenir Next Condensed Medium"/>
                                <w:color w:val="FFE70E"/>
                                <w:lang w:val="fr-FR"/>
                              </w:rPr>
                            </w:pPr>
                            <w:r w:rsidRPr="00553F25">
                              <w:rPr>
                                <w:rFonts w:ascii="Avenir Next Condensed Medium" w:hAnsi="Avenir Next Condensed Medium"/>
                                <w:color w:val="FFE70E"/>
                                <w:lang w:val="fr-FR"/>
                              </w:rPr>
                              <w:t xml:space="preserve">Intégrer </w:t>
                            </w:r>
                            <w:proofErr w:type="spellStart"/>
                            <w:r w:rsidRPr="00553F25">
                              <w:rPr>
                                <w:rFonts w:ascii="Avenir Next Condensed Medium" w:hAnsi="Avenir Next Condensed Medium"/>
                                <w:color w:val="FFE70E"/>
                                <w:lang w:val="fr-FR"/>
                              </w:rPr>
                              <w:t>Apidae</w:t>
                            </w:r>
                            <w:proofErr w:type="spellEnd"/>
                            <w:r w:rsidRPr="00553F25">
                              <w:rPr>
                                <w:rFonts w:ascii="Avenir Next Condensed Medium" w:hAnsi="Avenir Next Condensed Medium"/>
                                <w:color w:val="FFE70E"/>
                                <w:lang w:val="fr-FR"/>
                              </w:rPr>
                              <w:t xml:space="preserve"> dans la fonction d ‘accueil</w:t>
                            </w:r>
                            <w:r w:rsidR="007A7F45">
                              <w:rPr>
                                <w:rFonts w:ascii="Avenir Next Condensed Medium" w:hAnsi="Avenir Next Condensed Medium"/>
                                <w:color w:val="FFE70E"/>
                                <w:lang w:val="fr-FR"/>
                              </w:rPr>
                              <w:t xml:space="preserve"> 2j</w:t>
                            </w:r>
                          </w:p>
                          <w:p w14:paraId="74440CDD" w14:textId="0C5A6865" w:rsidR="00E51875" w:rsidRPr="00553F25" w:rsidRDefault="00E51875" w:rsidP="00E518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venir Next Condensed Medium" w:hAnsi="Avenir Next Condensed Medium"/>
                                <w:color w:val="FFE70E"/>
                                <w:lang w:val="fr-FR"/>
                              </w:rPr>
                            </w:pPr>
                            <w:r>
                              <w:rPr>
                                <w:rFonts w:ascii="Avenir Next Condensed Medium" w:hAnsi="Avenir Next Condensed Medium"/>
                                <w:color w:val="FFE70E"/>
                                <w:lang w:val="fr-FR"/>
                              </w:rPr>
                              <w:t xml:space="preserve">Automatiser son </w:t>
                            </w:r>
                            <w:r w:rsidR="007A7F45">
                              <w:rPr>
                                <w:rFonts w:ascii="Avenir Next Condensed Medium" w:hAnsi="Avenir Next Condensed Medium"/>
                                <w:color w:val="FFE70E"/>
                                <w:lang w:val="fr-FR"/>
                              </w:rPr>
                              <w:t xml:space="preserve">agenda évènementiel sur </w:t>
                            </w:r>
                            <w:proofErr w:type="spellStart"/>
                            <w:r w:rsidR="007A7F45">
                              <w:rPr>
                                <w:rFonts w:ascii="Avenir Next Condensed Medium" w:hAnsi="Avenir Next Condensed Medium"/>
                                <w:color w:val="FFE70E"/>
                                <w:lang w:val="fr-FR"/>
                              </w:rPr>
                              <w:t>Apidae</w:t>
                            </w:r>
                            <w:proofErr w:type="spellEnd"/>
                            <w:r w:rsidR="007A7F45">
                              <w:rPr>
                                <w:rFonts w:ascii="Avenir Next Condensed Medium" w:hAnsi="Avenir Next Condensed Medium"/>
                                <w:color w:val="FFE70E"/>
                                <w:lang w:val="fr-FR"/>
                              </w:rPr>
                              <w:t xml:space="preserve"> 1</w:t>
                            </w:r>
                            <w:r>
                              <w:rPr>
                                <w:rFonts w:ascii="Avenir Next Condensed Medium" w:hAnsi="Avenir Next Condensed Medium"/>
                                <w:color w:val="FFE70E"/>
                                <w:lang w:val="fr-FR"/>
                              </w:rPr>
                              <w:t>j</w:t>
                            </w:r>
                          </w:p>
                        </w:txbxContent>
                      </v:textbox>
                    </v:shape>
                    <v:shape id="Zone de texte 49" o:spid="_x0000_s1062" type="#_x0000_t202" style="position:absolute;left:91440;top:253999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CQ3wwAA&#10;ANsAAAAPAAAAZHJzL2Rvd25yZXYueG1sRI9Ba8JAFITvBf/D8gre6qYi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sCQ3wwAAANsAAAAPAAAAAAAAAAAAAAAAAJcCAABkcnMvZG93&#10;bnJldi54bWxQSwUGAAAAAAQABAD1AAAAhwMAAAAA&#10;" filled="f" stroked="f">
                      <v:textbox style="mso-next-textbox:#Zone de texte 50" inset="0,0,0,0">
                        <w:txbxContent/>
                      </v:textbox>
                    </v:shape>
                    <v:shape id="Zone de texte 50" o:spid="_x0000_s1063" type="#_x0000_t202" style="position:absolute;left:91440;top:462279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xt3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Uxt3wAAAANsAAAAPAAAAAAAAAAAAAAAAAJcCAABkcnMvZG93bnJl&#10;di54bWxQSwUGAAAAAAQABAD1AAAAhAMAAAAA&#10;" filled="f" stroked="f">
                      <v:textbox style="mso-next-textbox:#Zone de texte 61" inset="0,0,0,0">
                        <w:txbxContent/>
                      </v:textbox>
                    </v:shape>
                    <v:shape id="Zone de texte 61" o:spid="_x0000_s1064" type="#_x0000_t202" style="position:absolute;left:91440;top:670559;width:4391025;height:2089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3RRxAAA&#10;ANsAAAAPAAAAZHJzL2Rvd25yZXYueG1sRI9Ba8JAFITvQv/D8oTezCY9hBpdRaSFQqE0xoPHZ/aZ&#10;LGbfptltTP99t1DwOMzMN8x6O9lOjDR441hBlqQgiGunDTcKjtXr4hmED8gaO8ek4Ic8bDcPszUW&#10;2t24pPEQGhEh7AtU0IbQF1L6uiWLPnE9cfQubrAYohwaqQe8Rbjt5FOa5tKi4bjQYk/7lurr4dsq&#10;2J24fDFfH+fP8lKaqlqm/J5flXqcT7sViEBTuIf/229aQZ7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nN0UcQAAADbAAAADwAAAAAAAAAAAAAAAACXAgAAZHJzL2Rv&#10;d25yZXYueG1sUEsFBgAAAAAEAAQA9QAAAIgDAAAAAA==&#10;" filled="f" stroked="f">
                      <v:textbox style="mso-next-textbox:#Zone de texte 62" inset="0,0,0,0">
                        <w:txbxContent/>
                      </v:textbox>
                    </v:shape>
                    <v:shape id="Zone de texte 62" o:spid="_x0000_s1065" type="#_x0000_t202" style="position:absolute;left:91440;top:878204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oeom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aQzu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oeomwwAAANsAAAAPAAAAAAAAAAAAAAAAAJcCAABkcnMvZG93&#10;bnJldi54bWxQSwUGAAAAAAQABAD1AAAAhwMAAAAA&#10;" filled="f" stroked="f">
                      <v:textbox style="mso-next-textbox:#Zone de texte 63" inset="0,0,0,0">
                        <w:txbxContent/>
                      </v:textbox>
                    </v:shape>
                    <v:shape id="Zone de texte 63" o:spid="_x0000_s1066" type="#_x0000_t202" style="position:absolute;left:91440;top:1086484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7U+9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e1PvcQAAADbAAAADwAAAAAAAAAAAAAAAACXAgAAZHJzL2Rv&#10;d25yZXYueG1sUEsFBgAAAAAEAAQA9QAAAIgDAAAAAA==&#10;" filled="f" stroked="f">
                      <v:textbox style="mso-next-textbox:#Zone de texte 64" inset="0,0,0,0">
                        <w:txbxContent/>
                      </v:textbox>
                    </v:shape>
                    <v:shape id="Zone de texte 64" o:spid="_x0000_s1067" type="#_x0000_t202" style="position:absolute;left:91440;top:1294764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NfJxAAA&#10;ANsAAAAPAAAAZHJzL2Rvd25yZXYueG1sRI9Ba8JAFITvBf/D8oTe6sZSQh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gTXycQAAADbAAAADwAAAAAAAAAAAAAAAACXAgAAZHJzL2Rv&#10;d25yZXYueG1sUEsFBgAAAAAEAAQA9QAAAIgDAAAAAA==&#10;" filled="f" stroked="f">
                      <v:textbox style="mso-next-textbox:#Zone de texte 66" inset="0,0,0,0">
                        <w:txbxContent/>
                      </v:textbox>
                    </v:shape>
                    <v:shape id="Zone de texte 66" o:spid="_x0000_s1068" type="#_x0000_t202" style="position:absolute;left:91440;top:1503044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muwlxAAA&#10;ANsAAAAPAAAAZHJzL2Rvd25yZXYueG1sRI9Ba8JAFITvhf6H5Qnemo09BE1dRaSFQkGM8dDjM/tM&#10;FrNv0+xW4793BcHjMDPfMPPlYFtxpt4bxwomSQqCuHLacK1gX369TUH4gKyxdUwKruRhuXh9mWOu&#10;3YULOu9CLSKEfY4KmhC6XEpfNWTRJ64jjt7R9RZDlH0tdY+XCLetfE/TTFo0HBca7GjdUHXa/VsF&#10;q18uPs3f5rAtjoUpy1nKP9lJqfFoWH2ACDSEZ/jR/tYKsgzuX+IPkI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ZrsJcQAAADbAAAADwAAAAAAAAAAAAAAAACXAgAAZHJzL2Rv&#10;d25yZXYueG1sUEsFBgAAAAAEAAQA9QAAAIgDAAAAAA==&#10;" filled="f" stroked="f">
                      <v:textbox style="mso-next-textbox:#Zone de texte 67" inset="0,0,0,0">
                        <w:txbxContent/>
                      </v:textbox>
                    </v:shape>
                    <v:shape id="Zone de texte 67" o:spid="_x0000_s1069" type="#_x0000_t202" style="position:absolute;left:91440;top:1711324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1km+xQAA&#10;ANsAAAAPAAAAZHJzL2Rvd25yZXYueG1sRI9Ba8JAFITvBf/D8oTe6kYPaRvdiEgFoVAa48HjM/uS&#10;LGbfptlV03/fLRR6HGbmG2a1Hm0nbjR441jBfJaAIK6cNtwoOJa7pxcQPiBr7ByTgm/ysM4nDyvM&#10;tLtzQbdDaESEsM9QQRtCn0npq5Ys+pnriaNXu8FiiHJopB7wHuG2k4skSaVFw3GhxZ62LVWXw9Uq&#10;2Jy4eDNfH+fPoi5MWb4m/J5elHqcjpsliEBj+A//tfdaQfoM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WSb7FAAAA2wAAAA8AAAAAAAAAAAAAAAAAlwIAAGRycy9k&#10;b3ducmV2LnhtbFBLBQYAAAAABAAEAPUAAACJAwAAAAA=&#10;" filled="f" stroked="f">
                      <v:textbox inset="0,0,0,0">
                        <w:txbxContent/>
                      </v:textbox>
                    </v:shape>
                  </v:group>
                  <v:shape id="Zone de texte 773" o:spid="_x0000_s1070" type="#_x0000_t202" style="position:absolute;left:5469368;width:594247;height:9246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NP20xwAA&#10;ANwAAAAPAAAAZHJzL2Rvd25yZXYueG1sRI9Ba8JAFITvhf6H5RV6q7vaUiV1lSIWSi2iUQ/eHtnX&#10;JDT7NmQ3mvjr3ULB4zAz3zDTeWcrcaLGl441DAcKBHHmTMm5hv3u42kCwgdkg5Vj0tCTh/ns/m6K&#10;iXFn3tIpDbmIEPYJaihCqBMpfVaQRT9wNXH0flxjMUTZ5NI0eI5wW8mRUq/SYslxocCaFgVlv2lr&#10;Nbysv5a9+l5u8uPlsLq0ba/2w1Trx4fu/Q1EoC7cwv/tT6NhPH6GvzPxCMjZ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TT9tMcAAADcAAAADwAAAAAAAAAAAAAAAACXAgAAZHJz&#10;L2Rvd25yZXYueG1sUEsFBgAAAAAEAAQA9QAAAIsDAAAAAA==&#10;" mv:complextextbox="1" fillcolor="white [3212]" stroked="f">
                    <v:textbox>
                      <w:txbxContent>
                        <w:p w14:paraId="49878E3B" w14:textId="77777777" w:rsidR="00E51875" w:rsidRPr="003E4A2D" w:rsidRDefault="00E51875" w:rsidP="00E51875">
                          <w:pPr>
                            <w:rPr>
                              <w:rFonts w:ascii="Avenir Next Medium" w:hAnsi="Avenir Next Medium"/>
                              <w:b/>
                              <w:color w:val="FFE70D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</v:group>
                <v:rect id="Rectangle 774" o:spid="_x0000_s1071" style="position:absolute;left:4662805;width:1984375;height:2020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a6jWxgAA&#10;ANwAAAAPAAAAZHJzL2Rvd25yZXYueG1sRI/dasJAFITvBd9hOULvdKMWU1I3QUotFfHCnwc4ZE+T&#10;0OzZJLvGtE/fLQheDjPzDbPOBlOLnjpXWVYwn0UgiHOrKy4UXM7b6QsI55E11pZJwQ85yNLxaI2J&#10;tjc+Un/yhQgQdgkqKL1vEildXpJBN7MNcfC+bGfQB9kVUnd4C3BTy0UUraTBisNCiQ29lZR/n65G&#10;Qfu+M/t+uV/E7fL4+1H7pj1cdko9TYbNKwhPg3+E7+1PrSCOn+H/TDgCMv0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a6jWxgAAANwAAAAPAAAAAAAAAAAAAAAAAJcCAABkcnMv&#10;ZG93bnJldi54bWxQSwUGAAAAAAQABAD1AAAAigMAAAAA&#10;" fillcolor="#ffe70e" strokecolor="#6d8f04 [3044]" strokeweight="1pt"/>
                <w10:wrap type="through" anchorx="page" anchory="page"/>
              </v:group>
            </w:pict>
          </mc:Fallback>
        </mc:AlternateContent>
      </w:r>
      <w:r w:rsidR="00117F47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2156021" behindDoc="0" locked="0" layoutInCell="1" allowOverlap="1" wp14:anchorId="6D74F3BF" wp14:editId="56AE54F7">
                <wp:simplePos x="0" y="0"/>
                <wp:positionH relativeFrom="page">
                  <wp:posOffset>453390</wp:posOffset>
                </wp:positionH>
                <wp:positionV relativeFrom="page">
                  <wp:posOffset>8403590</wp:posOffset>
                </wp:positionV>
                <wp:extent cx="6647180" cy="1844040"/>
                <wp:effectExtent l="0" t="76200" r="58420" b="10160"/>
                <wp:wrapThrough wrapText="bothSides">
                  <wp:wrapPolygon edited="0">
                    <wp:start x="14939" y="-893"/>
                    <wp:lineTo x="0" y="-298"/>
                    <wp:lineTo x="0" y="21421"/>
                    <wp:lineTo x="21707" y="21421"/>
                    <wp:lineTo x="21707" y="-893"/>
                    <wp:lineTo x="14939" y="-893"/>
                  </wp:wrapPolygon>
                </wp:wrapThrough>
                <wp:docPr id="88" name="Grouper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180" cy="1844040"/>
                          <a:chOff x="0" y="0"/>
                          <a:chExt cx="6647180" cy="1844040"/>
                        </a:xfrm>
                      </wpg:grpSpPr>
                      <wpg:grpSp>
                        <wpg:cNvPr id="87" name="Grouper 87"/>
                        <wpg:cNvGrpSpPr/>
                        <wpg:grpSpPr>
                          <a:xfrm>
                            <a:off x="0" y="0"/>
                            <a:ext cx="6647180" cy="1844040"/>
                            <a:chOff x="0" y="0"/>
                            <a:chExt cx="6647180" cy="1844040"/>
                          </a:xfrm>
                        </wpg:grpSpPr>
                        <wpg:grpSp>
                          <wpg:cNvPr id="86" name="Grouper 86"/>
                          <wpg:cNvGrpSpPr/>
                          <wpg:grpSpPr>
                            <a:xfrm>
                              <a:off x="0" y="0"/>
                              <a:ext cx="6647180" cy="1844040"/>
                              <a:chOff x="0" y="0"/>
                              <a:chExt cx="6647180" cy="1844040"/>
                            </a:xfrm>
                            <a:extLst>
                              <a:ext uri="{0CCBE362-F206-4b92-989A-16890622DB6E}">
                                <ma14:wrappingTextBoxFlag xmlns:ma14="http://schemas.microsoft.com/office/mac/drawingml/2011/main" val="1"/>
                              </a:ext>
                            </a:extLst>
                          </wpg:grpSpPr>
                          <wps:wsp>
                            <wps:cNvPr id="777" name="Zone de texte 777"/>
                            <wps:cNvSpPr txBox="1"/>
                            <wps:spPr>
                              <a:xfrm>
                                <a:off x="0" y="0"/>
                                <a:ext cx="6647180" cy="1844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val="1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" name="Zone de texte 75"/>
                            <wps:cNvSpPr txBox="1"/>
                            <wps:spPr>
                              <a:xfrm>
                                <a:off x="91440" y="45720"/>
                                <a:ext cx="4391025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 id="17">
                              <w:txbxContent>
                                <w:p w14:paraId="6D1587FE" w14:textId="77777777" w:rsidR="00E51875" w:rsidRDefault="00E51875" w:rsidP="00E51875">
                                  <w:pPr>
                                    <w:spacing w:after="0"/>
                                    <w:rPr>
                                      <w:rFonts w:ascii="Avenir Next Condensed Medium" w:hAnsi="Avenir Next Condensed Medium"/>
                                      <w:color w:val="FF3366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venir Next Condensed Medium" w:hAnsi="Avenir Next Condensed Medium"/>
                                      <w:color w:val="FF3366"/>
                                      <w:lang w:val="fr-FR"/>
                                    </w:rPr>
                                    <w:t xml:space="preserve">AUTRES </w:t>
                                  </w:r>
                                </w:p>
                                <w:p w14:paraId="6E0F19AD" w14:textId="77777777" w:rsidR="00E51875" w:rsidRDefault="00563053" w:rsidP="00E518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after="0"/>
                                    <w:rPr>
                                      <w:rFonts w:ascii="Avenir Next Condensed Medium" w:hAnsi="Avenir Next Condensed Medium"/>
                                      <w:color w:val="FF3366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venir Next Condensed Medium" w:hAnsi="Avenir Next Condensed Medium"/>
                                      <w:color w:val="FF3366"/>
                                      <w:lang w:val="fr-FR"/>
                                    </w:rPr>
                                    <w:t>Résolution de problèmes avec</w:t>
                                  </w:r>
                                  <w:r w:rsidR="00E51875">
                                    <w:rPr>
                                      <w:rFonts w:ascii="Avenir Next Condensed Medium" w:hAnsi="Avenir Next Condensed Medium"/>
                                      <w:color w:val="FF3366"/>
                                      <w:lang w:val="fr-FR"/>
                                    </w:rPr>
                                    <w:t xml:space="preserve"> la créativité</w:t>
                                  </w:r>
                                  <w:r>
                                    <w:rPr>
                                      <w:rFonts w:ascii="Avenir Next Condensed Medium" w:hAnsi="Avenir Next Condensed Medium"/>
                                      <w:color w:val="FF3366"/>
                                      <w:lang w:val="fr-FR"/>
                                    </w:rPr>
                                    <w:t xml:space="preserve"> 3j</w:t>
                                  </w:r>
                                </w:p>
                                <w:p w14:paraId="5458EC2C" w14:textId="77777777" w:rsidR="00E51875" w:rsidRDefault="00E51875" w:rsidP="00E518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after="0"/>
                                    <w:rPr>
                                      <w:rFonts w:ascii="Avenir Next Condensed Medium" w:hAnsi="Avenir Next Condensed Medium"/>
                                      <w:color w:val="FF3366"/>
                                      <w:lang w:val="fr-FR"/>
                                    </w:rPr>
                                  </w:pPr>
                                  <w:proofErr w:type="spellStart"/>
                                  <w:r w:rsidRPr="005A0591">
                                    <w:rPr>
                                      <w:rFonts w:ascii="Avenir Next Condensed Medium" w:hAnsi="Avenir Next Condensed Medium"/>
                                      <w:color w:val="FF3366"/>
                                      <w:lang w:val="fr-FR"/>
                                    </w:rPr>
                                    <w:t>Mind</w:t>
                                  </w:r>
                                  <w:proofErr w:type="spellEnd"/>
                                  <w:r w:rsidRPr="005A0591">
                                    <w:rPr>
                                      <w:rFonts w:ascii="Avenir Next Condensed Medium" w:hAnsi="Avenir Next Condensed Medium"/>
                                      <w:color w:val="FF3366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A0591">
                                    <w:rPr>
                                      <w:rFonts w:ascii="Avenir Next Condensed Medium" w:hAnsi="Avenir Next Condensed Medium"/>
                                      <w:color w:val="FF3366"/>
                                      <w:lang w:val="fr-FR"/>
                                    </w:rPr>
                                    <w:t>Mapping</w:t>
                                  </w:r>
                                  <w:proofErr w:type="spellEnd"/>
                                  <w:r>
                                    <w:rPr>
                                      <w:rFonts w:ascii="Avenir Next Condensed Medium" w:hAnsi="Avenir Next Condensed Medium"/>
                                      <w:color w:val="FF3366"/>
                                      <w:lang w:val="fr-FR"/>
                                    </w:rPr>
                                    <w:t xml:space="preserve"> outil d’organisation et de créativité 3j</w:t>
                                  </w:r>
                                </w:p>
                                <w:p w14:paraId="7269243B" w14:textId="77777777" w:rsidR="00E51875" w:rsidRPr="00002733" w:rsidRDefault="00002733" w:rsidP="00002733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after="0"/>
                                    <w:rPr>
                                      <w:rFonts w:ascii="Avenir Next Condensed Medium" w:hAnsi="Avenir Next Condensed Medium"/>
                                      <w:color w:val="FF3366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venir Next Condensed Medium" w:hAnsi="Avenir Next Condensed Medium"/>
                                      <w:color w:val="FF3366"/>
                                      <w:lang w:val="fr-FR"/>
                                    </w:rPr>
                                    <w:t xml:space="preserve">Construire son projet de vie pour sa </w:t>
                                  </w:r>
                                  <w:r w:rsidRPr="003F0AAB">
                                    <w:rPr>
                                      <w:rFonts w:ascii="Avenir Next Condensed Medium" w:hAnsi="Avenir Next Condensed Medium"/>
                                      <w:color w:val="FF3366"/>
                                      <w:lang w:val="fr-FR"/>
                                    </w:rPr>
                                    <w:t>retraite</w:t>
                                  </w:r>
                                  <w:r>
                                    <w:rPr>
                                      <w:rFonts w:ascii="Avenir Next Condensed Medium" w:hAnsi="Avenir Next Condensed Medium"/>
                                      <w:color w:val="FF3366"/>
                                      <w:lang w:val="fr-FR"/>
                                    </w:rPr>
                                    <w:t xml:space="preserve"> 3</w:t>
                                  </w:r>
                                  <w:r w:rsidR="00563053" w:rsidRPr="00002733">
                                    <w:rPr>
                                      <w:rFonts w:ascii="Avenir Next Condensed Medium" w:hAnsi="Avenir Next Condensed Medium"/>
                                      <w:color w:val="FF3366"/>
                                      <w:lang w:val="fr-FR"/>
                                    </w:rPr>
                                    <w:t>j</w:t>
                                  </w:r>
                                </w:p>
                                <w:p w14:paraId="469FD9E1" w14:textId="77777777" w:rsidR="00E51875" w:rsidRDefault="00E51875" w:rsidP="00E518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after="0"/>
                                    <w:rPr>
                                      <w:rFonts w:ascii="Avenir Next Condensed Medium" w:hAnsi="Avenir Next Condensed Medium"/>
                                      <w:color w:val="FF3366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venir Next Condensed Medium" w:hAnsi="Avenir Next Condensed Medium"/>
                                      <w:color w:val="FF3366"/>
                                      <w:lang w:val="fr-FR"/>
                                    </w:rPr>
                                    <w:t>Se former autrement  Team Building artistique</w:t>
                                  </w:r>
                                </w:p>
                                <w:p w14:paraId="7D765CAF" w14:textId="77777777" w:rsidR="00E51875" w:rsidRDefault="00E51875" w:rsidP="00E51875">
                                  <w:pPr>
                                    <w:pStyle w:val="Paragraphedeliste"/>
                                    <w:numPr>
                                      <w:ilvl w:val="1"/>
                                      <w:numId w:val="2"/>
                                    </w:numPr>
                                    <w:spacing w:after="0"/>
                                    <w:rPr>
                                      <w:rFonts w:ascii="Avenir Next Condensed Medium" w:hAnsi="Avenir Next Condensed Medium"/>
                                      <w:color w:val="FF3366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venir Next Condensed Medium" w:hAnsi="Avenir Next Condensed Medium"/>
                                      <w:color w:val="FF3366"/>
                                      <w:lang w:val="fr-FR"/>
                                    </w:rPr>
                                    <w:t>Cohésion de groupe</w:t>
                                  </w:r>
                                </w:p>
                                <w:p w14:paraId="40CE9E82" w14:textId="77777777" w:rsidR="00E51875" w:rsidRDefault="00E51875" w:rsidP="00E51875">
                                  <w:pPr>
                                    <w:pStyle w:val="Paragraphedeliste"/>
                                    <w:numPr>
                                      <w:ilvl w:val="1"/>
                                      <w:numId w:val="2"/>
                                    </w:numPr>
                                    <w:spacing w:after="0"/>
                                    <w:rPr>
                                      <w:rFonts w:ascii="Avenir Next Condensed Medium" w:hAnsi="Avenir Next Condensed Medium"/>
                                      <w:color w:val="FF3366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venir Next Condensed Medium" w:hAnsi="Avenir Next Condensed Medium"/>
                                      <w:color w:val="FF3366"/>
                                      <w:lang w:val="fr-FR"/>
                                    </w:rPr>
                                    <w:t>Partage des valeurs</w:t>
                                  </w:r>
                                </w:p>
                                <w:p w14:paraId="51A3C1A9" w14:textId="77777777" w:rsidR="00E51875" w:rsidRPr="00863E17" w:rsidRDefault="00E51875" w:rsidP="00E518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after="0"/>
                                    <w:rPr>
                                      <w:rFonts w:ascii="Avenir Next Condensed Medium" w:hAnsi="Avenir Next Condensed Medium"/>
                                      <w:color w:val="FF3366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venir Next Condensed Medium" w:hAnsi="Avenir Next Condensed Medium"/>
                                      <w:color w:val="FF3366"/>
                                      <w:lang w:val="fr-FR"/>
                                    </w:rPr>
                                    <w:t>Autres nous consulter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" name="Zone de texte 76"/>
                            <wps:cNvSpPr txBox="1"/>
                            <wps:spPr>
                              <a:xfrm>
                                <a:off x="91440" y="254000"/>
                                <a:ext cx="4391025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linkedTxbx id="17" seq="1"/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" name="Zone de texte 80"/>
                            <wps:cNvSpPr txBox="1"/>
                            <wps:spPr>
                              <a:xfrm>
                                <a:off x="91440" y="462280"/>
                                <a:ext cx="4391025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linkedTxbx id="17" seq="2"/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" name="Zone de texte 81"/>
                            <wps:cNvSpPr txBox="1"/>
                            <wps:spPr>
                              <a:xfrm>
                                <a:off x="91440" y="670560"/>
                                <a:ext cx="4391025" cy="208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linkedTxbx id="17" seq="3"/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" name="Zone de texte 82"/>
                            <wps:cNvSpPr txBox="1"/>
                            <wps:spPr>
                              <a:xfrm>
                                <a:off x="91440" y="878205"/>
                                <a:ext cx="4391025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linkedTxbx id="17" seq="4"/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" name="Zone de texte 83"/>
                            <wps:cNvSpPr txBox="1"/>
                            <wps:spPr>
                              <a:xfrm>
                                <a:off x="91440" y="1086485"/>
                                <a:ext cx="4391025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linkedTxbx id="17" seq="5"/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" name="Zone de texte 84"/>
                            <wps:cNvSpPr txBox="1"/>
                            <wps:spPr>
                              <a:xfrm>
                                <a:off x="91440" y="1294765"/>
                                <a:ext cx="4391025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linkedTxbx id="17" seq="6"/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" name="Zone de texte 85"/>
                            <wps:cNvSpPr txBox="1"/>
                            <wps:spPr>
                              <a:xfrm>
                                <a:off x="91440" y="1503045"/>
                                <a:ext cx="4391025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linkedTxbx id="17" seq="7"/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8" name="Zone de texte 778"/>
                          <wps:cNvSpPr txBox="1"/>
                          <wps:spPr>
                            <a:xfrm>
                              <a:off x="5468733" y="3652"/>
                              <a:ext cx="594882" cy="89878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val="1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61609A" w14:textId="77777777" w:rsidR="00E51875" w:rsidRPr="00A3450A" w:rsidRDefault="00E51875" w:rsidP="00E51875">
                                <w:pPr>
                                  <w:rPr>
                                    <w:rFonts w:ascii="Avenir Next Medium" w:hAnsi="Avenir Next Medium"/>
                                    <w:b/>
                                    <w:color w:val="FFE70E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venir Next Medium" w:hAnsi="Avenir Next Medium"/>
                                    <w:b/>
                                    <w:color w:val="FFE70E"/>
                                    <w:sz w:val="36"/>
                                    <w:szCs w:val="36"/>
                                  </w:rPr>
                                  <w:t>32</w:t>
                                </w:r>
                                <w:r w:rsidRPr="00A3450A">
                                  <w:rPr>
                                    <w:rFonts w:ascii="Avenir Next Medium" w:hAnsi="Avenir Next Medium"/>
                                    <w:b/>
                                    <w:color w:val="FFE70E"/>
                                    <w:sz w:val="36"/>
                                    <w:szCs w:val="3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79" name="Rectangle 779"/>
                        <wps:cNvSpPr/>
                        <wps:spPr>
                          <a:xfrm>
                            <a:off x="4662805" y="3654"/>
                            <a:ext cx="1983740" cy="1637886"/>
                          </a:xfrm>
                          <a:prstGeom prst="rect">
                            <a:avLst/>
                          </a:prstGeom>
                          <a:solidFill>
                            <a:srgbClr val="FF3366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88" o:spid="_x0000_s1072" style="position:absolute;left:0;text-align:left;margin-left:35.7pt;margin-top:661.7pt;width:523.4pt;height:145.2pt;z-index:252156021;mso-position-horizontal-relative:page;mso-position-vertical-relative:page" coordsize="6647180,18440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">
                <v:group id="Grouper 87" o:spid="_x0000_s1073" style="position:absolute;width:6647180;height:1844040" coordsize="6647180,18440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3s/pxAAAANsAAAAPAAAAZHJzL2Rvd25yZXYueG1sRI9Bi8IwFITvwv6H8IS9&#10;adpddKUaRcRdPIigLoi3R/Nsi81LaWJb/70RBI/DzHzDzBadKUVDtSssK4iHEQji1OqCMwX/x9/B&#10;BITzyBpLy6TgTg4W84/eDBNtW95Tc/CZCBB2CSrIva8SKV2ak0E3tBVx8C62NuiDrDOpa2wD3JTy&#10;K4rG0mDBYSHHilY5pdfDzSj4a7FdfsfrZnu9rO7n42h32sak1Ge/W05BeOr8O/xqb7SCyQ8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3s/pxAAAANsAAAAP&#10;AAAAAAAAAAAAAAAAAKkCAABkcnMvZG93bnJldi54bWxQSwUGAAAAAAQABAD6AAAAmgMAAAAA&#10;">
                  <v:group id="Grouper 86" o:spid="_x0000_s1074" style="position:absolute;width:6647180;height:1844040" coordsize="6647180,18440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r0jsrDAAAA2wAAAA8A&#10;AAAAAAAAAAAAAAAAqQIAAGRycy9kb3ducmV2LnhtbFBLBQYAAAAABAAEAPoAAACZAwAAAAA=&#10;" mv:complextextbox="1">
                    <v:shape id="Zone de texte 777" o:spid="_x0000_s1075" type="#_x0000_t202" style="position:absolute;width:6647180;height:18440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D/u3xwAA&#10;ANwAAAAPAAAAZHJzL2Rvd25yZXYueG1sRI9Ba8JAFITvBf/D8gq91V2LGImuUsSC1FI0tQdvj+xr&#10;Epp9G7IbTfz13UKhx2FmvmGW697W4kKtrxxrmIwVCOLcmYoLDaePl8c5CB+QDdaOScNAHtar0d0S&#10;U+OufKRLFgoRIexT1FCG0KRS+rwki37sGuLofbnWYoiyLaRp8RrhtpZPSs2kxYrjQokNbUrKv7PO&#10;api+v24H9bY9FOfb5/7WdYM6TTKtH+775wWIQH34D/+1d0ZDkiTweyYeAbn6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g/7t8cAAADcAAAADwAAAAAAAAAAAAAAAACXAgAAZHJz&#10;L2Rvd25yZXYueG1sUEsFBgAAAAAEAAQA9QAAAIsDAAAAAA==&#10;" mv:complextextbox="1" fillcolor="white [3212]" stroked="f"/>
                    <v:shape id="Zone de texte 75" o:spid="_x0000_s1076" type="#_x0000_t202" style="position:absolute;left:91440;top:45720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keSPxQAA&#10;ANsAAAAPAAAAZHJzL2Rvd25yZXYueG1sRI9Ba8JAFITvQv/D8gredFNBbdOsIqWFglCM6aHH1+xL&#10;sph9G7Nbjf++Kwgeh5n5hsnWg23FiXpvHCt4miYgiEunDdcKvouPyTMIH5A1to5JwYU8rFcPowxT&#10;7c6c02kfahEh7FNU0ITQpVL6siGLfuo64uhVrrcYouxrqXs8R7ht5SxJFtKi4bjQYEdvDZWH/Z9V&#10;sPnh/N0cv353eZWbonhJeLs4KDV+HDavIAIN4R6+tT+1guUc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iR5I/FAAAA2wAAAA8AAAAAAAAAAAAAAAAAlwIAAGRycy9k&#10;b3ducmV2LnhtbFBLBQYAAAAABAAEAPUAAACJAwAAAAA=&#10;" filled="f" stroked="f">
                      <v:textbox style="mso-next-textbox:#Zone de texte 76" inset="0,0,0,0">
                        <w:txbxContent>
                          <w:p w14:paraId="6D1587FE" w14:textId="77777777" w:rsidR="00E51875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FF3366"/>
                                <w:lang w:val="fr-FR"/>
                              </w:rPr>
                            </w:pPr>
                            <w:r>
                              <w:rPr>
                                <w:rFonts w:ascii="Avenir Next Condensed Medium" w:hAnsi="Avenir Next Condensed Medium"/>
                                <w:color w:val="FF3366"/>
                                <w:lang w:val="fr-FR"/>
                              </w:rPr>
                              <w:t xml:space="preserve">AUTRES </w:t>
                            </w:r>
                          </w:p>
                          <w:p w14:paraId="6E0F19AD" w14:textId="77777777" w:rsidR="00E51875" w:rsidRDefault="00563053" w:rsidP="00E518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venir Next Condensed Medium" w:hAnsi="Avenir Next Condensed Medium"/>
                                <w:color w:val="FF3366"/>
                                <w:lang w:val="fr-FR"/>
                              </w:rPr>
                            </w:pPr>
                            <w:r>
                              <w:rPr>
                                <w:rFonts w:ascii="Avenir Next Condensed Medium" w:hAnsi="Avenir Next Condensed Medium"/>
                                <w:color w:val="FF3366"/>
                                <w:lang w:val="fr-FR"/>
                              </w:rPr>
                              <w:t>Résolution de problèmes avec</w:t>
                            </w:r>
                            <w:r w:rsidR="00E51875">
                              <w:rPr>
                                <w:rFonts w:ascii="Avenir Next Condensed Medium" w:hAnsi="Avenir Next Condensed Medium"/>
                                <w:color w:val="FF3366"/>
                                <w:lang w:val="fr-FR"/>
                              </w:rPr>
                              <w:t xml:space="preserve"> la créativité</w:t>
                            </w:r>
                            <w:r>
                              <w:rPr>
                                <w:rFonts w:ascii="Avenir Next Condensed Medium" w:hAnsi="Avenir Next Condensed Medium"/>
                                <w:color w:val="FF3366"/>
                                <w:lang w:val="fr-FR"/>
                              </w:rPr>
                              <w:t xml:space="preserve"> 3j</w:t>
                            </w:r>
                          </w:p>
                          <w:p w14:paraId="5458EC2C" w14:textId="77777777" w:rsidR="00E51875" w:rsidRDefault="00E51875" w:rsidP="00E518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venir Next Condensed Medium" w:hAnsi="Avenir Next Condensed Medium"/>
                                <w:color w:val="FF3366"/>
                                <w:lang w:val="fr-FR"/>
                              </w:rPr>
                            </w:pPr>
                            <w:proofErr w:type="spellStart"/>
                            <w:r w:rsidRPr="005A0591">
                              <w:rPr>
                                <w:rFonts w:ascii="Avenir Next Condensed Medium" w:hAnsi="Avenir Next Condensed Medium"/>
                                <w:color w:val="FF3366"/>
                                <w:lang w:val="fr-FR"/>
                              </w:rPr>
                              <w:t>Mind</w:t>
                            </w:r>
                            <w:proofErr w:type="spellEnd"/>
                            <w:r w:rsidRPr="005A0591">
                              <w:rPr>
                                <w:rFonts w:ascii="Avenir Next Condensed Medium" w:hAnsi="Avenir Next Condensed Medium"/>
                                <w:color w:val="FF336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5A0591">
                              <w:rPr>
                                <w:rFonts w:ascii="Avenir Next Condensed Medium" w:hAnsi="Avenir Next Condensed Medium"/>
                                <w:color w:val="FF3366"/>
                                <w:lang w:val="fr-FR"/>
                              </w:rPr>
                              <w:t>Mapping</w:t>
                            </w:r>
                            <w:proofErr w:type="spellEnd"/>
                            <w:r>
                              <w:rPr>
                                <w:rFonts w:ascii="Avenir Next Condensed Medium" w:hAnsi="Avenir Next Condensed Medium"/>
                                <w:color w:val="FF3366"/>
                                <w:lang w:val="fr-FR"/>
                              </w:rPr>
                              <w:t xml:space="preserve"> outil d’organisation et de créativité 3j</w:t>
                            </w:r>
                          </w:p>
                          <w:p w14:paraId="7269243B" w14:textId="77777777" w:rsidR="00E51875" w:rsidRPr="00002733" w:rsidRDefault="00002733" w:rsidP="00002733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venir Next Condensed Medium" w:hAnsi="Avenir Next Condensed Medium"/>
                                <w:color w:val="FF3366"/>
                                <w:lang w:val="fr-FR"/>
                              </w:rPr>
                            </w:pPr>
                            <w:r>
                              <w:rPr>
                                <w:rFonts w:ascii="Avenir Next Condensed Medium" w:hAnsi="Avenir Next Condensed Medium"/>
                                <w:color w:val="FF3366"/>
                                <w:lang w:val="fr-FR"/>
                              </w:rPr>
                              <w:t xml:space="preserve">Construire son projet de vie pour sa </w:t>
                            </w:r>
                            <w:r w:rsidRPr="003F0AAB">
                              <w:rPr>
                                <w:rFonts w:ascii="Avenir Next Condensed Medium" w:hAnsi="Avenir Next Condensed Medium"/>
                                <w:color w:val="FF3366"/>
                                <w:lang w:val="fr-FR"/>
                              </w:rPr>
                              <w:t>retraite</w:t>
                            </w:r>
                            <w:r>
                              <w:rPr>
                                <w:rFonts w:ascii="Avenir Next Condensed Medium" w:hAnsi="Avenir Next Condensed Medium"/>
                                <w:color w:val="FF3366"/>
                                <w:lang w:val="fr-FR"/>
                              </w:rPr>
                              <w:t xml:space="preserve"> 3</w:t>
                            </w:r>
                            <w:r w:rsidR="00563053" w:rsidRPr="00002733">
                              <w:rPr>
                                <w:rFonts w:ascii="Avenir Next Condensed Medium" w:hAnsi="Avenir Next Condensed Medium"/>
                                <w:color w:val="FF3366"/>
                                <w:lang w:val="fr-FR"/>
                              </w:rPr>
                              <w:t>j</w:t>
                            </w:r>
                          </w:p>
                          <w:p w14:paraId="469FD9E1" w14:textId="77777777" w:rsidR="00E51875" w:rsidRDefault="00E51875" w:rsidP="00E518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venir Next Condensed Medium" w:hAnsi="Avenir Next Condensed Medium"/>
                                <w:color w:val="FF3366"/>
                                <w:lang w:val="fr-FR"/>
                              </w:rPr>
                            </w:pPr>
                            <w:r>
                              <w:rPr>
                                <w:rFonts w:ascii="Avenir Next Condensed Medium" w:hAnsi="Avenir Next Condensed Medium"/>
                                <w:color w:val="FF3366"/>
                                <w:lang w:val="fr-FR"/>
                              </w:rPr>
                              <w:t>Se former autrement  Team Building artistique</w:t>
                            </w:r>
                          </w:p>
                          <w:p w14:paraId="7D765CAF" w14:textId="77777777" w:rsidR="00E51875" w:rsidRDefault="00E51875" w:rsidP="00E51875">
                            <w:pPr>
                              <w:pStyle w:val="Paragraphedeliste"/>
                              <w:numPr>
                                <w:ilvl w:val="1"/>
                                <w:numId w:val="2"/>
                              </w:numPr>
                              <w:spacing w:after="0"/>
                              <w:rPr>
                                <w:rFonts w:ascii="Avenir Next Condensed Medium" w:hAnsi="Avenir Next Condensed Medium"/>
                                <w:color w:val="FF3366"/>
                                <w:lang w:val="fr-FR"/>
                              </w:rPr>
                            </w:pPr>
                            <w:r>
                              <w:rPr>
                                <w:rFonts w:ascii="Avenir Next Condensed Medium" w:hAnsi="Avenir Next Condensed Medium"/>
                                <w:color w:val="FF3366"/>
                                <w:lang w:val="fr-FR"/>
                              </w:rPr>
                              <w:t>Cohésion de groupe</w:t>
                            </w:r>
                          </w:p>
                          <w:p w14:paraId="40CE9E82" w14:textId="77777777" w:rsidR="00E51875" w:rsidRDefault="00E51875" w:rsidP="00E51875">
                            <w:pPr>
                              <w:pStyle w:val="Paragraphedeliste"/>
                              <w:numPr>
                                <w:ilvl w:val="1"/>
                                <w:numId w:val="2"/>
                              </w:numPr>
                              <w:spacing w:after="0"/>
                              <w:rPr>
                                <w:rFonts w:ascii="Avenir Next Condensed Medium" w:hAnsi="Avenir Next Condensed Medium"/>
                                <w:color w:val="FF3366"/>
                                <w:lang w:val="fr-FR"/>
                              </w:rPr>
                            </w:pPr>
                            <w:r>
                              <w:rPr>
                                <w:rFonts w:ascii="Avenir Next Condensed Medium" w:hAnsi="Avenir Next Condensed Medium"/>
                                <w:color w:val="FF3366"/>
                                <w:lang w:val="fr-FR"/>
                              </w:rPr>
                              <w:t>Partage des valeurs</w:t>
                            </w:r>
                          </w:p>
                          <w:p w14:paraId="51A3C1A9" w14:textId="77777777" w:rsidR="00E51875" w:rsidRPr="00863E17" w:rsidRDefault="00E51875" w:rsidP="00E518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Avenir Next Condensed Medium" w:hAnsi="Avenir Next Condensed Medium"/>
                                <w:color w:val="FF3366"/>
                                <w:lang w:val="fr-FR"/>
                              </w:rPr>
                            </w:pPr>
                            <w:r>
                              <w:rPr>
                                <w:rFonts w:ascii="Avenir Next Condensed Medium" w:hAnsi="Avenir Next Condensed Medium"/>
                                <w:color w:val="FF3366"/>
                                <w:lang w:val="fr-FR"/>
                              </w:rPr>
                              <w:t>Autres nous consulter</w:t>
                            </w:r>
                          </w:p>
                        </w:txbxContent>
                      </v:textbox>
                    </v:shape>
                    <v:shape id="Zone de texte 76" o:spid="_x0000_s1077" type="#_x0000_t202" style="position:absolute;left:91440;top:254000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3r4xQAA&#10;ANsAAAAPAAAAZHJzL2Rvd25yZXYueG1sRI9Ba8JAFITvBf/D8oTe6kYPaRvdiEgFoVAa48HjM/uS&#10;LGbfptlV03/fLRR6HGbmG2a1Hm0nbjR441jBfJaAIK6cNtwoOJa7pxcQPiBr7ByTgm/ysM4nDyvM&#10;tLtzQbdDaESEsM9QQRtCn0npq5Ys+pnriaNXu8FiiHJopB7wHuG2k4skSaVFw3GhxZ62LVWXw9Uq&#10;2Jy4eDNfH+fPoi5MWb4m/J5elHqcjpsliEBj+A//tfdawXM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hDevjFAAAA2wAAAA8AAAAAAAAAAAAAAAAAlwIAAGRycy9k&#10;b3ducmV2LnhtbFBLBQYAAAAABAAEAPUAAACJAwAAAAA=&#10;" filled="f" stroked="f">
                      <v:textbox style="mso-next-textbox:#Zone de texte 80" inset="0,0,0,0">
                        <w:txbxContent/>
                      </v:textbox>
                    </v:shape>
                    <v:shape id="Zone de texte 80" o:spid="_x0000_s1078" type="#_x0000_t202" style="position:absolute;left:91440;top:462280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MzcwwAAA&#10;ANsAAAAPAAAAZHJzL2Rvd25yZXYueG1sRE9Ni8IwEL0L+x/CCHuzqR5Eu0aRZQVBWKz1sMfZZmyD&#10;zaQ2Ueu/NwfB4+N9L1a9bcSNOm8cKxgnKQji0mnDlYJjsRnNQPiArLFxTAoe5GG1/BgsMNPuzjnd&#10;DqESMYR9hgrqENpMSl/WZNEnriWO3Ml1FkOEXSV1h/cYbhs5SdOptGg4NtTY0ndN5flwtQrWf5z/&#10;mMvv/z4/5aYo5invpmelPof9+gtEoD68xS/3ViuYxfXxS/wBcv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9MzcwwAAAANsAAAAPAAAAAAAAAAAAAAAAAJcCAABkcnMvZG93bnJl&#10;di54bWxQSwUGAAAAAAQABAD1AAAAhAMAAAAA&#10;" filled="f" stroked="f">
                      <v:textbox style="mso-next-textbox:#Zone de texte 81" inset="0,0,0,0">
                        <w:txbxContent/>
                      </v:textbox>
                    </v:shape>
                    <v:shape id="Zone de texte 81" o:spid="_x0000_s1079" type="#_x0000_t202" style="position:absolute;left:91440;top:670560;width:4391025;height:2089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f5KrxQAA&#10;ANsAAAAPAAAAZHJzL2Rvd25yZXYueG1sRI9Ba8JAFITvhf6H5RW81Y09BBtdgxQLglAa48Hja/aZ&#10;LMm+jdk1pv++Wyj0OMzMN8w6n2wnRhq8caxgMU9AEFdOG64VnMr35yUIH5A1do5JwTd5yDePD2vM&#10;tLtzQeMx1CJC2GeooAmhz6T0VUMW/dz1xNG7uMFiiHKopR7wHuG2ky9JkkqLhuNCgz29NVS1x5tV&#10;sD1zsTPXj6/P4lKYsnxN+JC2Ss2epu0KRKAp/If/2nutYLmA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/kqvFAAAA2wAAAA8AAAAAAAAAAAAAAAAAlwIAAGRycy9k&#10;b3ducmV2LnhtbFBLBQYAAAAABAAEAPUAAACJAwAAAAA=&#10;" filled="f" stroked="f">
                      <v:textbox style="mso-next-textbox:#Zone de texte 82" inset="0,0,0,0">
                        <w:txbxContent/>
                      </v:textbox>
                    </v:shape>
                    <v:shape id="Zone de texte 82" o:spid="_x0000_s1080" type="#_x0000_t202" style="position:absolute;left:91440;top:878205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rQzcwwAA&#10;ANsAAAAPAAAAZHJzL2Rvd25yZXYueG1sRI9Bi8IwFITvC/6H8IS9rakeRKtRRBSEBdlaDx6fzbMN&#10;Ni+1iVr//WZhweMwM98w82Vna/Gg1hvHCoaDBARx4bThUsEx335NQPiArLF2TApe5GG56H3MMdXu&#10;yRk9DqEUEcI+RQVVCE0qpS8qsugHriGO3sW1FkOUbSl1i88It7UcJclYWjQcFypsaF1RcT3crYLV&#10;ibONue3PP9klM3k+Tfh7fFXqs9+tZiACdeEd/m/vtILJCP6+xB8gF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rQzcwwAAANsAAAAPAAAAAAAAAAAAAAAAAJcCAABkcnMvZG93&#10;bnJldi54bWxQSwUGAAAAAAQABAD1AAAAhwMAAAAA&#10;" filled="f" stroked="f">
                      <v:textbox style="mso-next-textbox:#Zone de texte 83" inset="0,0,0,0">
                        <w:txbxContent/>
                      </v:textbox>
                    </v:shape>
                    <v:shape id="Zone de texte 83" o:spid="_x0000_s1081" type="#_x0000_t202" style="position:absolute;left:91440;top:1086485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4alHxAAA&#10;ANsAAAAPAAAAZHJzL2Rvd25yZXYueG1sRI9Ba8JAFITvBf/D8gRvdVMF0dSNSLEgCMUYDz2+Zp/J&#10;kuzbNLvV9N+7hYLHYWa+YdabwbbiSr03jhW8TBMQxKXThisF5+L9eQnCB2SNrWNS8EseNtnoaY2p&#10;djfO6XoKlYgQ9ikqqEPoUil9WZNFP3UdcfQurrcYouwrqXu8Rbht5SxJFtKi4bhQY0dvNZXN6ccq&#10;2H5yvjPfH1/H/JKbolglfFg0Sk3Gw/YVRKAhPML/7b1WsJzD35f4A2R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eGpR8QAAADbAAAADwAAAAAAAAAAAAAAAACXAgAAZHJzL2Rv&#10;d25yZXYueG1sUEsFBgAAAAAEAAQA9QAAAIgDAAAAAA==&#10;" filled="f" stroked="f">
                      <v:textbox style="mso-next-textbox:#Zone de texte 84" inset="0,0,0,0">
                        <w:txbxContent/>
                      </v:textbox>
                    </v:shape>
                    <v:shape id="Zone de texte 84" o:spid="_x0000_s1082" type="#_x0000_t202" style="position:absolute;left:91440;top:1294765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CDEzxAAA&#10;ANsAAAAPAAAAZHJzL2Rvd25yZXYueG1sRI9Ba8JAFITvBf/D8gRvdVMR0dSNSLEgCMUYDz2+Zp/J&#10;kuzbNLvV9N+7hYLHYWa+YdabwbbiSr03jhW8TBMQxKXThisF5+L9eQnCB2SNrWNS8EseNtnoaY2p&#10;djfO6XoKlYgQ9ikqqEPoUil9WZNFP3UdcfQurrcYouwrqXu8Rbht5SxJFtKi4bhQY0dvNZXN6ccq&#10;2H5yvjPfH1/H/JKbolglfFg0Sk3Gw/YVRKAhPML/7b1WsJzD35f4A2R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ggxM8QAAADbAAAADwAAAAAAAAAAAAAAAACXAgAAZHJzL2Rv&#10;d25yZXYueG1sUEsFBgAAAAAEAAQA9QAAAIgDAAAAAA==&#10;" filled="f" stroked="f">
                      <v:textbox style="mso-next-textbox:#Zone de texte 85" inset="0,0,0,0">
                        <w:txbxContent/>
                      </v:textbox>
                    </v:shape>
                    <v:shape id="Zone de texte 85" o:spid="_x0000_s1083" type="#_x0000_t202" style="position:absolute;left:91440;top:1503045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RJSoxAAA&#10;ANsAAAAPAAAAZHJzL2Rvd25yZXYueG1sRI9Ba8JAFITvBf/D8gRvdVNB0dSNSLEgCMUYDz2+Zp/J&#10;kuzbNLvV9N+7hYLHYWa+YdabwbbiSr03jhW8TBMQxKXThisF5+L9eQnCB2SNrWNS8EseNtnoaY2p&#10;djfO6XoKlYgQ9ikqqEPoUil9WZNFP3UdcfQurrcYouwrqXu8Rbht5SxJFtKi4bhQY0dvNZXN6ccq&#10;2H5yvjPfH1/H/JKbolglfFg0Sk3Gw/YVRKAhPML/7b1WsJzD35f4A2R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USUqMQAAADbAAAADwAAAAAAAAAAAAAAAACXAgAAZHJzL2Rv&#10;d25yZXYueG1sUEsFBgAAAAAEAAQA9QAAAIgDAAAAAA==&#10;" filled="f" stroked="f">
                      <v:textbox inset="0,0,0,0">
                        <w:txbxContent/>
                      </v:textbox>
                    </v:shape>
                  </v:group>
                  <v:shape id="Zone de texte 778" o:spid="_x0000_s1084" type="#_x0000_t202" style="position:absolute;left:5468733;top:3652;width:594882;height:8987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kG/FxAAA&#10;ANwAAAAPAAAAZHJzL2Rvd25yZXYueG1sRE/Pa8IwFL4P/B/CE3abiWOoVKPIcDA2GVr14O3RPNti&#10;81KaVFv/+uUw2PHj+71YdbYSN2p86VjDeKRAEGfOlJxrOB4+XmYgfEA2WDkmDT15WC0HTwtMjLvz&#10;nm5pyEUMYZ+ghiKEOpHSZwVZ9CNXE0fu4hqLIcIml6bBewy3lXxVaiItlhwbCqzpvaDsmrZWw9vP&#10;16ZX280uPz9O34+27dVxnGr9POzWcxCBuvAv/nN/Gg3TaVwbz8Qj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5BvxcQAAADcAAAADwAAAAAAAAAAAAAAAACXAgAAZHJzL2Rv&#10;d25yZXYueG1sUEsFBgAAAAAEAAQA9QAAAIgDAAAAAA==&#10;" mv:complextextbox="1" fillcolor="white [3212]" stroked="f">
                    <v:textbox>
                      <w:txbxContent>
                        <w:p w14:paraId="1F61609A" w14:textId="77777777" w:rsidR="00E51875" w:rsidRPr="00A3450A" w:rsidRDefault="00E51875" w:rsidP="00E51875">
                          <w:pPr>
                            <w:rPr>
                              <w:rFonts w:ascii="Avenir Next Medium" w:hAnsi="Avenir Next Medium"/>
                              <w:b/>
                              <w:color w:val="FFE70E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venir Next Medium" w:hAnsi="Avenir Next Medium"/>
                              <w:b/>
                              <w:color w:val="FFE70E"/>
                              <w:sz w:val="36"/>
                              <w:szCs w:val="36"/>
                            </w:rPr>
                            <w:t>32</w:t>
                          </w:r>
                          <w:r w:rsidRPr="00A3450A">
                            <w:rPr>
                              <w:rFonts w:ascii="Avenir Next Medium" w:hAnsi="Avenir Next Medium"/>
                              <w:b/>
                              <w:color w:val="FFE70E"/>
                              <w:sz w:val="36"/>
                              <w:szCs w:val="36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rect id="Rectangle 779" o:spid="_x0000_s1085" style="position:absolute;left:4662805;top:3654;width:1983740;height:16378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C+9RyAAA&#10;ANwAAAAPAAAAZHJzL2Rvd25yZXYueG1sRI9bawIxFITfC/6HcIS+iGbbBy+rUWyhtpRC8YLi22Fz&#10;3F12c7IkUdf++qYg9HGYmW+Y2aI1tbiQ86VlBU+DBARxZnXJuYLd9q0/BuEDssbaMim4kYfFvPMw&#10;w1TbK6/psgm5iBD2KSooQmhSKX1WkEE/sA1x9E7WGQxRulxqh9cIN7V8TpKhNFhyXCiwodeCsmpz&#10;Ngpc7+e4qqqXd334qofV7TvZ7j93Sj122+UURKA2/Ifv7Q+tYDSawN+ZeATk/Bc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cL71HIAAAA3AAAAA8AAAAAAAAAAAAAAAAAlwIAAGRy&#10;cy9kb3ducmV2LnhtbFBLBQYAAAAABAAEAPUAAACMAwAAAAA=&#10;" fillcolor="#f36" strokecolor="#6d8f04 [3044]" strokeweight="1pt"/>
                <w10:wrap type="through" anchorx="page" anchory="page"/>
              </v:group>
            </w:pict>
          </mc:Fallback>
        </mc:AlternateContent>
      </w:r>
      <w:r w:rsidR="00117F47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2128373" behindDoc="0" locked="0" layoutInCell="1" allowOverlap="1" wp14:anchorId="5592172A" wp14:editId="03E53884">
                <wp:simplePos x="0" y="0"/>
                <wp:positionH relativeFrom="page">
                  <wp:posOffset>454660</wp:posOffset>
                </wp:positionH>
                <wp:positionV relativeFrom="page">
                  <wp:posOffset>3713480</wp:posOffset>
                </wp:positionV>
                <wp:extent cx="6647180" cy="1366520"/>
                <wp:effectExtent l="0" t="50800" r="58420" b="55880"/>
                <wp:wrapThrough wrapText="bothSides">
                  <wp:wrapPolygon edited="0">
                    <wp:start x="0" y="-803"/>
                    <wp:lineTo x="0" y="22082"/>
                    <wp:lineTo x="21707" y="22082"/>
                    <wp:lineTo x="21707" y="-803"/>
                    <wp:lineTo x="0" y="-803"/>
                  </wp:wrapPolygon>
                </wp:wrapThrough>
                <wp:docPr id="18" name="Grouper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180" cy="1366520"/>
                          <a:chOff x="0" y="0"/>
                          <a:chExt cx="6647180" cy="1366520"/>
                        </a:xfrm>
                      </wpg:grpSpPr>
                      <wpg:grpSp>
                        <wpg:cNvPr id="17" name="Grouper 17"/>
                        <wpg:cNvGrpSpPr/>
                        <wpg:grpSpPr>
                          <a:xfrm>
                            <a:off x="0" y="0"/>
                            <a:ext cx="6645910" cy="1366520"/>
                            <a:chOff x="0" y="0"/>
                            <a:chExt cx="6645910" cy="1366520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 val="1"/>
                            </a:ext>
                          </a:extLst>
                        </wpg:grpSpPr>
                        <wps:wsp>
                          <wps:cNvPr id="753" name="Zone de texte 753"/>
                          <wps:cNvSpPr txBox="1"/>
                          <wps:spPr>
                            <a:xfrm>
                              <a:off x="0" y="0"/>
                              <a:ext cx="6645910" cy="13665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val="1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Zone de texte 11"/>
                          <wps:cNvSpPr txBox="1"/>
                          <wps:spPr>
                            <a:xfrm>
                              <a:off x="91440" y="254000"/>
                              <a:ext cx="4391025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 id="19">
                            <w:txbxContent>
                              <w:p w14:paraId="712DE70C" w14:textId="77777777" w:rsidR="00E51875" w:rsidRPr="00553F25" w:rsidRDefault="00E51875" w:rsidP="00E51875">
                                <w:pPr>
                                  <w:spacing w:after="0"/>
                                  <w:rPr>
                                    <w:rFonts w:ascii="Avenir Next Condensed Medium" w:hAnsi="Avenir Next Condensed Medium"/>
                                    <w:b/>
                                    <w:color w:val="60D3EC"/>
                                    <w:lang w:val="fr-FR"/>
                                  </w:rPr>
                                </w:pPr>
                                <w:r w:rsidRPr="00553F25">
                                  <w:rPr>
                                    <w:rFonts w:ascii="Avenir Next Condensed Medium" w:hAnsi="Avenir Next Condensed Medium"/>
                                    <w:b/>
                                    <w:color w:val="60D3EC"/>
                                    <w:lang w:val="fr-FR"/>
                                  </w:rPr>
                                  <w:t xml:space="preserve">OUTILS INFORMAQUES et RESEAUX SOCIAUX </w:t>
                                </w:r>
                              </w:p>
                              <w:p w14:paraId="09059F97" w14:textId="77777777" w:rsidR="00E51875" w:rsidRDefault="00E51875" w:rsidP="00E51875">
                                <w:pPr>
                                  <w:pStyle w:val="Paragraphedeliste"/>
                                  <w:numPr>
                                    <w:ilvl w:val="0"/>
                                    <w:numId w:val="2"/>
                                  </w:numPr>
                                  <w:spacing w:after="0"/>
                                  <w:rPr>
                                    <w:rFonts w:ascii="Avenir Next Condensed Medium" w:hAnsi="Avenir Next Condensed Medium"/>
                                    <w:color w:val="60D3EC"/>
                                    <w:lang w:val="fr-FR"/>
                                  </w:rPr>
                                </w:pPr>
                                <w:r w:rsidRPr="00553F25">
                                  <w:rPr>
                                    <w:rFonts w:ascii="Avenir Next Condensed Medium" w:hAnsi="Avenir Next Condensed Medium"/>
                                    <w:color w:val="60D3EC"/>
                                    <w:lang w:val="fr-FR"/>
                                  </w:rPr>
                                  <w:t xml:space="preserve">Informatique  PC et </w:t>
                                </w:r>
                                <w:r>
                                  <w:rPr>
                                    <w:rFonts w:ascii="Avenir Next Condensed Medium" w:hAnsi="Avenir Next Condensed Medium"/>
                                    <w:color w:val="60D3EC"/>
                                    <w:lang w:val="fr-FR"/>
                                  </w:rPr>
                                  <w:t xml:space="preserve"> MAC 3/5j</w:t>
                                </w:r>
                              </w:p>
                              <w:p w14:paraId="37C80A72" w14:textId="77777777" w:rsidR="00E51875" w:rsidRPr="00553F25" w:rsidRDefault="00E51875" w:rsidP="00E51875">
                                <w:pPr>
                                  <w:pStyle w:val="Paragraphedeliste"/>
                                  <w:numPr>
                                    <w:ilvl w:val="0"/>
                                    <w:numId w:val="2"/>
                                  </w:numPr>
                                  <w:spacing w:after="0"/>
                                  <w:rPr>
                                    <w:rFonts w:ascii="Avenir Next Condensed Medium" w:hAnsi="Avenir Next Condensed Medium"/>
                                    <w:color w:val="60D3EC"/>
                                    <w:lang w:val="fr-FR"/>
                                  </w:rPr>
                                </w:pPr>
                                <w:r w:rsidRPr="00553F25">
                                  <w:rPr>
                                    <w:rFonts w:ascii="Avenir Next Condensed Medium" w:hAnsi="Avenir Next Condensed Medium"/>
                                    <w:color w:val="60D3EC"/>
                                    <w:lang w:val="fr-FR"/>
                                  </w:rPr>
                                  <w:t xml:space="preserve">Création et gestion  de site internet </w:t>
                                </w:r>
                                <w:r>
                                  <w:rPr>
                                    <w:rFonts w:ascii="Avenir Next Condensed Medium" w:hAnsi="Avenir Next Condensed Medium"/>
                                    <w:color w:val="60D3EC"/>
                                    <w:lang w:val="fr-FR"/>
                                  </w:rPr>
                                  <w:t xml:space="preserve"> 3j</w:t>
                                </w:r>
                              </w:p>
                              <w:p w14:paraId="10457FCC" w14:textId="77777777" w:rsidR="00E51875" w:rsidRPr="00553F25" w:rsidRDefault="00E51875" w:rsidP="00E51875">
                                <w:pPr>
                                  <w:pStyle w:val="Paragraphedeliste"/>
                                  <w:numPr>
                                    <w:ilvl w:val="0"/>
                                    <w:numId w:val="3"/>
                                  </w:numPr>
                                  <w:spacing w:after="0"/>
                                  <w:rPr>
                                    <w:rFonts w:ascii="Avenir Next Condensed Medium" w:hAnsi="Avenir Next Condensed Medium"/>
                                    <w:color w:val="60D3EC"/>
                                    <w:lang w:val="fr-FR"/>
                                  </w:rPr>
                                </w:pPr>
                                <w:r w:rsidRPr="00553F25">
                                  <w:rPr>
                                    <w:rFonts w:ascii="Avenir Next Condensed Medium" w:hAnsi="Avenir Next Condensed Medium"/>
                                    <w:color w:val="60D3EC"/>
                                    <w:lang w:val="fr-FR"/>
                                  </w:rPr>
                                  <w:t>Définir sa stratégie de présence sur les réseaux sociaux</w:t>
                                </w:r>
                                <w:r>
                                  <w:rPr>
                                    <w:rFonts w:ascii="Avenir Next Condensed Medium" w:hAnsi="Avenir Next Condensed Medium"/>
                                    <w:color w:val="60D3EC"/>
                                    <w:lang w:val="fr-FR"/>
                                  </w:rPr>
                                  <w:t xml:space="preserve"> 2j</w:t>
                                </w:r>
                              </w:p>
                              <w:p w14:paraId="55447A6B" w14:textId="77777777" w:rsidR="00E51875" w:rsidRPr="00553F25" w:rsidRDefault="00E51875" w:rsidP="00E51875">
                                <w:pPr>
                                  <w:pStyle w:val="Paragraphedeliste"/>
                                  <w:numPr>
                                    <w:ilvl w:val="0"/>
                                    <w:numId w:val="2"/>
                                  </w:numPr>
                                  <w:spacing w:after="0"/>
                                  <w:rPr>
                                    <w:rFonts w:ascii="Avenir Next Condensed Medium" w:hAnsi="Avenir Next Condensed Medium"/>
                                    <w:color w:val="60D3EC"/>
                                    <w:lang w:val="fr-FR"/>
                                  </w:rPr>
                                </w:pPr>
                                <w:r w:rsidRPr="00553F25">
                                  <w:rPr>
                                    <w:rFonts w:ascii="Avenir Next Condensed Medium" w:hAnsi="Avenir Next Condensed Medium"/>
                                    <w:color w:val="60D3EC"/>
                                    <w:lang w:val="fr-FR"/>
                                  </w:rPr>
                                  <w:t>Rédiger des cahiers des charges pour un projet numérique</w:t>
                                </w:r>
                                <w:r>
                                  <w:rPr>
                                    <w:rFonts w:ascii="Avenir Next Condensed Medium" w:hAnsi="Avenir Next Condensed Medium"/>
                                    <w:color w:val="60D3EC"/>
                                    <w:lang w:val="fr-FR"/>
                                  </w:rPr>
                                  <w:t xml:space="preserve"> 3j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Zone de texte 12"/>
                          <wps:cNvSpPr txBox="1"/>
                          <wps:spPr>
                            <a:xfrm>
                              <a:off x="91440" y="462280"/>
                              <a:ext cx="4391025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9" seq="1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Zone de texte 13"/>
                          <wps:cNvSpPr txBox="1"/>
                          <wps:spPr>
                            <a:xfrm>
                              <a:off x="91440" y="670560"/>
                              <a:ext cx="4391025" cy="208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9" seq="2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Zone de texte 14"/>
                          <wps:cNvSpPr txBox="1"/>
                          <wps:spPr>
                            <a:xfrm>
                              <a:off x="91440" y="878205"/>
                              <a:ext cx="4391025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9" seq="3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Zone de texte 16"/>
                          <wps:cNvSpPr txBox="1"/>
                          <wps:spPr>
                            <a:xfrm>
                              <a:off x="91440" y="1086485"/>
                              <a:ext cx="4391025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9" seq="4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4" name="Rectangle 754"/>
                        <wps:cNvSpPr/>
                        <wps:spPr>
                          <a:xfrm>
                            <a:off x="4662805" y="0"/>
                            <a:ext cx="1984375" cy="1366518"/>
                          </a:xfrm>
                          <a:prstGeom prst="rect">
                            <a:avLst/>
                          </a:prstGeom>
                          <a:solidFill>
                            <a:srgbClr val="60D3FF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18" o:spid="_x0000_s1086" style="position:absolute;left:0;text-align:left;margin-left:35.8pt;margin-top:292.4pt;width:523.4pt;height:107.6pt;z-index:252128373;mso-position-horizontal-relative:page;mso-position-vertical-relative:page" coordsize="6647180,13665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">
                <v:group id="Grouper 17" o:spid="_x0000_s1087" style="position:absolute;width:6645910;height:1366520" coordsize="6645910,13665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bK+1sIAAADbAAAADwAA&#10;AAAAAAAAAAAAAACpAgAAZHJzL2Rvd25yZXYueG1sUEsFBgAAAAAEAAQA+gAAAJgDAAAAAA==&#10;" mv:complextextbox="1">
                  <v:shape id="Zone de texte 753" o:spid="_x0000_s1088" type="#_x0000_t202" style="position:absolute;width:6645910;height:13665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gaHUyAAA&#10;ANwAAAAPAAAAZHJzL2Rvd25yZXYueG1sRI9Ba8JAFITvBf/D8oTe6q622pK6ioiFoqXY1B56e2Rf&#10;k2D2bchuNPHXd4VCj8PMfMPMl52txIkaXzrWMB4pEMSZMyXnGg6fL3dPIHxANlg5Jg09eVguBjdz&#10;TIw78wed0pCLCGGfoIYihDqR0mcFWfQjVxNH78c1FkOUTS5Ng+cIt5WcKDWTFkuOCwXWtC4oO6at&#10;1fDwvt306m2zz78vX7tL2/bqME61vh12q2cQgbrwH/5rvxoNj9N7uJ6JR0Auf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KBodTIAAAA3AAAAA8AAAAAAAAAAAAAAAAAlwIAAGRy&#10;cy9kb3ducmV2LnhtbFBLBQYAAAAABAAEAPUAAACMAwAAAAA=&#10;" mv:complextextbox="1" fillcolor="white [3212]" stroked="f"/>
                  <v:shape id="Zone de texte 11" o:spid="_x0000_s1089" type="#_x0000_t202" style="position:absolute;left:91440;top:254000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  <v:textbox style="mso-next-textbox:#Zone de texte 12" inset="0,0,0,0">
                      <w:txbxContent>
                        <w:p w14:paraId="712DE70C" w14:textId="77777777" w:rsidR="00E51875" w:rsidRPr="00553F25" w:rsidRDefault="00E51875" w:rsidP="00E51875">
                          <w:pPr>
                            <w:spacing w:after="0"/>
                            <w:rPr>
                              <w:rFonts w:ascii="Avenir Next Condensed Medium" w:hAnsi="Avenir Next Condensed Medium"/>
                              <w:b/>
                              <w:color w:val="60D3EC"/>
                              <w:lang w:val="fr-FR"/>
                            </w:rPr>
                          </w:pPr>
                          <w:r w:rsidRPr="00553F25">
                            <w:rPr>
                              <w:rFonts w:ascii="Avenir Next Condensed Medium" w:hAnsi="Avenir Next Condensed Medium"/>
                              <w:b/>
                              <w:color w:val="60D3EC"/>
                              <w:lang w:val="fr-FR"/>
                            </w:rPr>
                            <w:t xml:space="preserve">OUTILS INFORMAQUES et RESEAUX SOCIAUX </w:t>
                          </w:r>
                        </w:p>
                        <w:p w14:paraId="09059F97" w14:textId="77777777" w:rsidR="00E51875" w:rsidRDefault="00E51875" w:rsidP="00E51875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after="0"/>
                            <w:rPr>
                              <w:rFonts w:ascii="Avenir Next Condensed Medium" w:hAnsi="Avenir Next Condensed Medium"/>
                              <w:color w:val="60D3EC"/>
                              <w:lang w:val="fr-FR"/>
                            </w:rPr>
                          </w:pPr>
                          <w:r w:rsidRPr="00553F25">
                            <w:rPr>
                              <w:rFonts w:ascii="Avenir Next Condensed Medium" w:hAnsi="Avenir Next Condensed Medium"/>
                              <w:color w:val="60D3EC"/>
                              <w:lang w:val="fr-FR"/>
                            </w:rPr>
                            <w:t xml:space="preserve">Informatique  PC et </w:t>
                          </w:r>
                          <w:r>
                            <w:rPr>
                              <w:rFonts w:ascii="Avenir Next Condensed Medium" w:hAnsi="Avenir Next Condensed Medium"/>
                              <w:color w:val="60D3EC"/>
                              <w:lang w:val="fr-FR"/>
                            </w:rPr>
                            <w:t xml:space="preserve"> MAC 3/5j</w:t>
                          </w:r>
                        </w:p>
                        <w:p w14:paraId="37C80A72" w14:textId="77777777" w:rsidR="00E51875" w:rsidRPr="00553F25" w:rsidRDefault="00E51875" w:rsidP="00E51875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after="0"/>
                            <w:rPr>
                              <w:rFonts w:ascii="Avenir Next Condensed Medium" w:hAnsi="Avenir Next Condensed Medium"/>
                              <w:color w:val="60D3EC"/>
                              <w:lang w:val="fr-FR"/>
                            </w:rPr>
                          </w:pPr>
                          <w:r w:rsidRPr="00553F25">
                            <w:rPr>
                              <w:rFonts w:ascii="Avenir Next Condensed Medium" w:hAnsi="Avenir Next Condensed Medium"/>
                              <w:color w:val="60D3EC"/>
                              <w:lang w:val="fr-FR"/>
                            </w:rPr>
                            <w:t xml:space="preserve">Création et gestion  de site internet </w:t>
                          </w:r>
                          <w:r>
                            <w:rPr>
                              <w:rFonts w:ascii="Avenir Next Condensed Medium" w:hAnsi="Avenir Next Condensed Medium"/>
                              <w:color w:val="60D3EC"/>
                              <w:lang w:val="fr-FR"/>
                            </w:rPr>
                            <w:t xml:space="preserve"> 3j</w:t>
                          </w:r>
                        </w:p>
                        <w:p w14:paraId="10457FCC" w14:textId="77777777" w:rsidR="00E51875" w:rsidRPr="00553F25" w:rsidRDefault="00E51875" w:rsidP="00E51875">
                          <w:pPr>
                            <w:pStyle w:val="Paragraphedeliste"/>
                            <w:numPr>
                              <w:ilvl w:val="0"/>
                              <w:numId w:val="3"/>
                            </w:numPr>
                            <w:spacing w:after="0"/>
                            <w:rPr>
                              <w:rFonts w:ascii="Avenir Next Condensed Medium" w:hAnsi="Avenir Next Condensed Medium"/>
                              <w:color w:val="60D3EC"/>
                              <w:lang w:val="fr-FR"/>
                            </w:rPr>
                          </w:pPr>
                          <w:r w:rsidRPr="00553F25">
                            <w:rPr>
                              <w:rFonts w:ascii="Avenir Next Condensed Medium" w:hAnsi="Avenir Next Condensed Medium"/>
                              <w:color w:val="60D3EC"/>
                              <w:lang w:val="fr-FR"/>
                            </w:rPr>
                            <w:t>Définir sa stratégie de présence sur les réseaux sociaux</w:t>
                          </w:r>
                          <w:r>
                            <w:rPr>
                              <w:rFonts w:ascii="Avenir Next Condensed Medium" w:hAnsi="Avenir Next Condensed Medium"/>
                              <w:color w:val="60D3EC"/>
                              <w:lang w:val="fr-FR"/>
                            </w:rPr>
                            <w:t xml:space="preserve"> 2j</w:t>
                          </w:r>
                        </w:p>
                        <w:p w14:paraId="55447A6B" w14:textId="77777777" w:rsidR="00E51875" w:rsidRPr="00553F25" w:rsidRDefault="00E51875" w:rsidP="00E51875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after="0"/>
                            <w:rPr>
                              <w:rFonts w:ascii="Avenir Next Condensed Medium" w:hAnsi="Avenir Next Condensed Medium"/>
                              <w:color w:val="60D3EC"/>
                              <w:lang w:val="fr-FR"/>
                            </w:rPr>
                          </w:pPr>
                          <w:r w:rsidRPr="00553F25">
                            <w:rPr>
                              <w:rFonts w:ascii="Avenir Next Condensed Medium" w:hAnsi="Avenir Next Condensed Medium"/>
                              <w:color w:val="60D3EC"/>
                              <w:lang w:val="fr-FR"/>
                            </w:rPr>
                            <w:t>Rédiger des cahiers des charges pour un projet numérique</w:t>
                          </w:r>
                          <w:r>
                            <w:rPr>
                              <w:rFonts w:ascii="Avenir Next Condensed Medium" w:hAnsi="Avenir Next Condensed Medium"/>
                              <w:color w:val="60D3EC"/>
                              <w:lang w:val="fr-FR"/>
                            </w:rPr>
                            <w:t xml:space="preserve"> 3j</w:t>
                          </w:r>
                        </w:p>
                      </w:txbxContent>
                    </v:textbox>
                  </v:shape>
                  <v:shape id="Zone de texte 12" o:spid="_x0000_s1090" type="#_x0000_t202" style="position:absolute;left:91440;top:462280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  <v:textbox style="mso-next-textbox:#Zone de texte 13" inset="0,0,0,0">
                      <w:txbxContent/>
                    </v:textbox>
                  </v:shape>
                  <v:shape id="Zone de texte 13" o:spid="_x0000_s1091" type="#_x0000_t202" style="position:absolute;left:91440;top:670560;width:4391025;height:2089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  <v:textbox style="mso-next-textbox:#Zone de texte 14" inset="0,0,0,0">
                      <w:txbxContent/>
                    </v:textbox>
                  </v:shape>
                  <v:shape id="Zone de texte 14" o:spid="_x0000_s1092" type="#_x0000_t202" style="position:absolute;left:91440;top:878205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  <v:textbox style="mso-next-textbox:#Zone de texte 16" inset="0,0,0,0">
                      <w:txbxContent/>
                    </v:textbox>
                  </v:shape>
                  <v:shape id="Zone de texte 16" o:spid="_x0000_s1093" type="#_x0000_t202" style="position:absolute;left:91440;top:1086485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  <v:textbox inset="0,0,0,0">
                      <w:txbxContent/>
                    </v:textbox>
                  </v:shape>
                </v:group>
                <v:rect id="Rectangle 754" o:spid="_x0000_s1094" style="position:absolute;left:4662805;width:1984375;height:13665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gjmMwAAA&#10;ANwAAAAPAAAAZHJzL2Rvd25yZXYueG1sRI9NasMwEIX3hd5BTCG7Rk6xm+BGCaVQyDZuDzBYE9uN&#10;NTLWNFZ9+igQ6PLxvR/edh9dry40hs6zgdUyA0Vce9txY+D76/N5AyoIssXeMxn4owD73ePDFkvr&#10;Jz7SpZJGpRIOJRpoRYZS61C35DAs/UCc2MmPDiXJsdF2xCmVu16/ZNmrdthxWmhxoI+W6nP16wzM&#10;c+STr2MnLhf8cUWR+GDM4im+v4ESivJvvqcP1sC6yOF2Jh0Bvbs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gjmMwAAAANwAAAAPAAAAAAAAAAAAAAAAAJcCAABkcnMvZG93bnJl&#10;di54bWxQSwUGAAAAAAQABAD1AAAAhAMAAAAA&#10;" fillcolor="#60d3ff" stroked="f" strokeweight="1pt"/>
                <w10:wrap type="through" anchorx="page" anchory="page"/>
              </v:group>
            </w:pict>
          </mc:Fallback>
        </mc:AlternateContent>
      </w:r>
      <w:r w:rsidR="00117F47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2132469" behindDoc="0" locked="0" layoutInCell="1" allowOverlap="1" wp14:anchorId="7C5D3AC7" wp14:editId="591CFCCB">
                <wp:simplePos x="0" y="0"/>
                <wp:positionH relativeFrom="page">
                  <wp:posOffset>457835</wp:posOffset>
                </wp:positionH>
                <wp:positionV relativeFrom="page">
                  <wp:posOffset>714375</wp:posOffset>
                </wp:positionV>
                <wp:extent cx="6647180" cy="1584325"/>
                <wp:effectExtent l="0" t="0" r="7620" b="0"/>
                <wp:wrapThrough wrapText="bothSides">
                  <wp:wrapPolygon edited="0">
                    <wp:start x="0" y="0"/>
                    <wp:lineTo x="0" y="21124"/>
                    <wp:lineTo x="21542" y="21124"/>
                    <wp:lineTo x="21542" y="0"/>
                    <wp:lineTo x="0" y="0"/>
                  </wp:wrapPolygon>
                </wp:wrapThrough>
                <wp:docPr id="28" name="Groupe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180" cy="1584325"/>
                          <a:chOff x="0" y="0"/>
                          <a:chExt cx="6647180" cy="1584325"/>
                        </a:xfrm>
                      </wpg:grpSpPr>
                      <wpg:grpSp>
                        <wpg:cNvPr id="27" name="Grouper 27"/>
                        <wpg:cNvGrpSpPr/>
                        <wpg:grpSpPr>
                          <a:xfrm>
                            <a:off x="0" y="0"/>
                            <a:ext cx="6647180" cy="1584325"/>
                            <a:chOff x="0" y="0"/>
                            <a:chExt cx="6647180" cy="1584325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 val="1"/>
                            </a:ext>
                          </a:extLst>
                        </wpg:grpSpPr>
                        <wps:wsp>
                          <wps:cNvPr id="757" name="Zone de texte 757"/>
                          <wps:cNvSpPr txBox="1"/>
                          <wps:spPr>
                            <a:xfrm>
                              <a:off x="0" y="0"/>
                              <a:ext cx="6647180" cy="15843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val="1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Zone de texte 20"/>
                          <wps:cNvSpPr txBox="1"/>
                          <wps:spPr>
                            <a:xfrm>
                              <a:off x="91440" y="177165"/>
                              <a:ext cx="4381500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 id="20">
                            <w:txbxContent>
                              <w:p w14:paraId="4521DAA0" w14:textId="77777777" w:rsidR="00E51875" w:rsidRPr="00553F25" w:rsidRDefault="00E51875" w:rsidP="00E51875">
                                <w:pPr>
                                  <w:spacing w:after="0"/>
                                  <w:rPr>
                                    <w:rFonts w:ascii="Avenir Next Condensed Medium" w:hAnsi="Avenir Next Condensed Medium"/>
                                    <w:b/>
                                    <w:color w:val="3A0868" w:themeColor="accent6" w:themeShade="80"/>
                                    <w:lang w:val="fr-FR"/>
                                  </w:rPr>
                                </w:pPr>
                                <w:r w:rsidRPr="00553F25">
                                  <w:rPr>
                                    <w:rFonts w:ascii="Avenir Next Condensed Medium" w:hAnsi="Avenir Next Condensed Medium"/>
                                    <w:b/>
                                    <w:color w:val="3A0868" w:themeColor="accent6" w:themeShade="80"/>
                                    <w:lang w:val="fr-FR"/>
                                  </w:rPr>
                                  <w:t>MANAGEMENT</w:t>
                                </w:r>
                              </w:p>
                              <w:p w14:paraId="3ECD06CA" w14:textId="77777777" w:rsidR="00E51875" w:rsidRPr="00553F25" w:rsidRDefault="00E51875" w:rsidP="00E51875">
                                <w:pPr>
                                  <w:pStyle w:val="Paragraphedeliste"/>
                                  <w:numPr>
                                    <w:ilvl w:val="0"/>
                                    <w:numId w:val="2"/>
                                  </w:numPr>
                                  <w:spacing w:after="0"/>
                                  <w:rPr>
                                    <w:rFonts w:ascii="Avenir Next Condensed Medium" w:hAnsi="Avenir Next Condensed Medium"/>
                                    <w:color w:val="3A0868" w:themeColor="accent6" w:themeShade="80"/>
                                    <w:lang w:val="fr-FR"/>
                                  </w:rPr>
                                </w:pPr>
                                <w:r w:rsidRPr="00553F25">
                                  <w:rPr>
                                    <w:rFonts w:ascii="Avenir Next Condensed Medium" w:hAnsi="Avenir Next Condensed Medium"/>
                                    <w:color w:val="3A0868" w:themeColor="accent6" w:themeShade="80"/>
                                    <w:lang w:val="fr-FR"/>
                                  </w:rPr>
                                  <w:t>Les fondamentaux du management de projet</w:t>
                                </w:r>
                                <w:r>
                                  <w:rPr>
                                    <w:rFonts w:ascii="Avenir Next Condensed Medium" w:hAnsi="Avenir Next Condensed Medium"/>
                                    <w:color w:val="3A0868" w:themeColor="accent6" w:themeShade="80"/>
                                    <w:lang w:val="fr-FR"/>
                                  </w:rPr>
                                  <w:t xml:space="preserve"> 3j</w:t>
                                </w:r>
                              </w:p>
                              <w:p w14:paraId="5A8A44FA" w14:textId="77777777" w:rsidR="00E51875" w:rsidRPr="00553F25" w:rsidRDefault="00E51875" w:rsidP="00E51875">
                                <w:pPr>
                                  <w:pStyle w:val="Paragraphedeliste"/>
                                  <w:numPr>
                                    <w:ilvl w:val="0"/>
                                    <w:numId w:val="2"/>
                                  </w:numPr>
                                  <w:spacing w:after="0"/>
                                  <w:rPr>
                                    <w:rFonts w:ascii="Avenir Next Condensed Medium" w:hAnsi="Avenir Next Condensed Medium"/>
                                    <w:color w:val="3A0868" w:themeColor="accent6" w:themeShade="80"/>
                                    <w:lang w:val="fr-FR"/>
                                  </w:rPr>
                                </w:pPr>
                                <w:r w:rsidRPr="00553F25">
                                  <w:rPr>
                                    <w:rFonts w:ascii="Avenir Next Condensed Medium" w:hAnsi="Avenir Next Condensed Medium"/>
                                    <w:color w:val="3A0868" w:themeColor="accent6" w:themeShade="80"/>
                                    <w:lang w:val="fr-FR"/>
                                  </w:rPr>
                                  <w:t>Réussir ses réunions</w:t>
                                </w:r>
                                <w:r>
                                  <w:rPr>
                                    <w:rFonts w:ascii="Avenir Next Condensed Medium" w:hAnsi="Avenir Next Condensed Medium"/>
                                    <w:color w:val="3A0868" w:themeColor="accent6" w:themeShade="80"/>
                                    <w:lang w:val="fr-FR"/>
                                  </w:rPr>
                                  <w:t xml:space="preserve"> 2j</w:t>
                                </w:r>
                              </w:p>
                              <w:p w14:paraId="0585239C" w14:textId="77777777" w:rsidR="00E51875" w:rsidRDefault="00E51875" w:rsidP="00E51875">
                                <w:pPr>
                                  <w:pStyle w:val="Paragraphedeliste"/>
                                  <w:numPr>
                                    <w:ilvl w:val="0"/>
                                    <w:numId w:val="2"/>
                                  </w:numPr>
                                  <w:spacing w:after="0"/>
                                  <w:rPr>
                                    <w:rFonts w:ascii="Avenir Next Condensed Medium" w:hAnsi="Avenir Next Condensed Medium"/>
                                    <w:color w:val="3A0868" w:themeColor="accent6" w:themeShade="80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="Avenir Next Condensed Medium" w:hAnsi="Avenir Next Condensed Medium"/>
                                    <w:color w:val="3A0868" w:themeColor="accent6" w:themeShade="80"/>
                                    <w:lang w:val="fr-FR"/>
                                  </w:rPr>
                                  <w:t>Gestion du temps 3j</w:t>
                                </w:r>
                              </w:p>
                              <w:p w14:paraId="5FB3C3A7" w14:textId="77777777" w:rsidR="00E51875" w:rsidRPr="00806F63" w:rsidRDefault="00E51875" w:rsidP="00E51875">
                                <w:pPr>
                                  <w:pStyle w:val="Paragraphedeliste"/>
                                  <w:numPr>
                                    <w:ilvl w:val="0"/>
                                    <w:numId w:val="2"/>
                                  </w:numPr>
                                  <w:spacing w:after="0"/>
                                  <w:rPr>
                                    <w:rFonts w:ascii="Avenir Next Condensed Medium" w:hAnsi="Avenir Next Condensed Medium"/>
                                    <w:color w:val="3A0868" w:themeColor="accent6" w:themeShade="80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="Avenir Next Condensed Medium" w:hAnsi="Avenir Next Condensed Medium"/>
                                    <w:color w:val="3A0868" w:themeColor="accent6" w:themeShade="80"/>
                                    <w:lang w:val="fr-FR"/>
                                  </w:rPr>
                                  <w:t xml:space="preserve">S’adapter au </w:t>
                                </w:r>
                                <w:r w:rsidRPr="00806F63">
                                  <w:rPr>
                                    <w:rFonts w:ascii="Avenir Next Condensed Medium" w:hAnsi="Avenir Next Condensed Medium"/>
                                    <w:color w:val="3A0868" w:themeColor="accent6" w:themeShade="80"/>
                                    <w:lang w:val="fr-FR"/>
                                  </w:rPr>
                                  <w:t>changement</w:t>
                                </w:r>
                                <w:r>
                                  <w:rPr>
                                    <w:rFonts w:ascii="Avenir Next Condensed Medium" w:hAnsi="Avenir Next Condensed Medium"/>
                                    <w:color w:val="3A0868" w:themeColor="accent6" w:themeShade="80"/>
                                    <w:lang w:val="fr-FR"/>
                                  </w:rPr>
                                  <w:t xml:space="preserve"> 2j</w:t>
                                </w:r>
                              </w:p>
                              <w:p w14:paraId="0E65CF6A" w14:textId="77777777" w:rsidR="00E51875" w:rsidRPr="00553F25" w:rsidRDefault="00E51875" w:rsidP="00E51875">
                                <w:pPr>
                                  <w:pStyle w:val="Paragraphedeliste"/>
                                  <w:numPr>
                                    <w:ilvl w:val="0"/>
                                    <w:numId w:val="2"/>
                                  </w:numPr>
                                  <w:spacing w:after="0"/>
                                  <w:rPr>
                                    <w:rFonts w:ascii="Avenir Next Condensed Medium" w:hAnsi="Avenir Next Condensed Medium"/>
                                    <w:color w:val="3A0868" w:themeColor="accent6" w:themeShade="80"/>
                                    <w:lang w:val="fr-FR"/>
                                  </w:rPr>
                                </w:pPr>
                                <w:r w:rsidRPr="00553F25">
                                  <w:rPr>
                                    <w:rFonts w:ascii="Avenir Next Condensed Medium" w:hAnsi="Avenir Next Condensed Medium"/>
                                    <w:color w:val="3A0868" w:themeColor="accent6" w:themeShade="80"/>
                                    <w:lang w:val="fr-FR"/>
                                  </w:rPr>
                                  <w:t xml:space="preserve">Changement d’activité professionnelle </w:t>
                                </w:r>
                                <w:r>
                                  <w:rPr>
                                    <w:rFonts w:ascii="Avenir Next Condensed Medium" w:hAnsi="Avenir Next Condensed Medium"/>
                                    <w:color w:val="3A0868" w:themeColor="accent6" w:themeShade="80"/>
                                    <w:lang w:val="fr-FR"/>
                                  </w:rPr>
                                  <w:t>3j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Zone de texte 21"/>
                          <wps:cNvSpPr txBox="1"/>
                          <wps:spPr>
                            <a:xfrm>
                              <a:off x="91440" y="385445"/>
                              <a:ext cx="4381500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20" seq="1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Zone de texte 22"/>
                          <wps:cNvSpPr txBox="1"/>
                          <wps:spPr>
                            <a:xfrm>
                              <a:off x="91440" y="593725"/>
                              <a:ext cx="4381500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20" seq="2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Zone de texte 23"/>
                          <wps:cNvSpPr txBox="1"/>
                          <wps:spPr>
                            <a:xfrm>
                              <a:off x="91440" y="802005"/>
                              <a:ext cx="4381500" cy="208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20" seq="3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Zone de texte 24"/>
                          <wps:cNvSpPr txBox="1"/>
                          <wps:spPr>
                            <a:xfrm>
                              <a:off x="91440" y="1009650"/>
                              <a:ext cx="4381500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20" seq="4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Zone de texte 25"/>
                          <wps:cNvSpPr txBox="1"/>
                          <wps:spPr>
                            <a:xfrm>
                              <a:off x="91440" y="1217930"/>
                              <a:ext cx="4381500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20" seq="5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58" name="Zone de texte 758"/>
                        <wps:cNvSpPr txBox="1"/>
                        <wps:spPr>
                          <a:xfrm>
                            <a:off x="5469368" y="0"/>
                            <a:ext cx="431759" cy="7429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E88F11" w14:textId="77777777" w:rsidR="00E51875" w:rsidRPr="00D94D21" w:rsidRDefault="00E51875" w:rsidP="00E51875">
                              <w:pPr>
                                <w:rPr>
                                  <w:rFonts w:ascii="Avenir Next Medium" w:hAnsi="Avenir Next Medium"/>
                                  <w:b/>
                                  <w:color w:val="3A0868" w:themeColor="accent6" w:themeShade="8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28" o:spid="_x0000_s1095" style="position:absolute;left:0;text-align:left;margin-left:36.05pt;margin-top:56.25pt;width:523.4pt;height:124.75pt;z-index:252132469;mso-position-horizontal-relative:page;mso-position-vertical-relative:page" coordsize="6647180,15843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">
                <v:group id="Grouper 27" o:spid="_x0000_s1096" style="position:absolute;width:6647180;height:1584325" coordsize="6647180,15843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950a8UAAADbAAAA&#10;DwAAAAAAAAAAAAAAAACpAgAAZHJzL2Rvd25yZXYueG1sUEsFBgAAAAAEAAQA+gAAAJsDAAAAAA==&#10;" mv:complextextbox="1">
                  <v:shape id="Zone de texte 757" o:spid="_x0000_s1097" type="#_x0000_t202" style="position:absolute;width:6647180;height:1584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uqfXxwAA&#10;ANwAAAAPAAAAZHJzL2Rvd25yZXYueG1sRI9Ba8JAFITvhf6H5RV6q7tKWyV1lSIWSi2iUQ/eHtnX&#10;JDT7NmQ3mvjr3ULB4zAz3zDTeWcrcaLGl441DAcKBHHmTMm5hv3u42kCwgdkg5Vj0tCTh/ns/m6K&#10;iXFn3tIpDbmIEPYJaihCqBMpfVaQRT9wNXH0flxjMUTZ5NI0eI5wW8mRUq/SYslxocCaFgVlv2lr&#10;NTyvv5a9+l5u8uPlsLq0ba/2w1Trx4fu/Q1EoC7cwv/tT6Nh/DKGvzPxCMjZ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bqn18cAAADcAAAADwAAAAAAAAAAAAAAAACXAgAAZHJz&#10;L2Rvd25yZXYueG1sUEsFBgAAAAAEAAQA9QAAAIsDAAAAAA==&#10;" mv:complextextbox="1" fillcolor="white [3212]" stroked="f"/>
                  <v:shape id="Zone de texte 20" o:spid="_x0000_s1098" type="#_x0000_t202" style="position:absolute;left:91440;top:177165;width:4381500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  <v:textbox style="mso-next-textbox:#Zone de texte 21" inset="0,0,0,0">
                      <w:txbxContent>
                        <w:p w14:paraId="4521DAA0" w14:textId="77777777" w:rsidR="00E51875" w:rsidRPr="00553F25" w:rsidRDefault="00E51875" w:rsidP="00E51875">
                          <w:pPr>
                            <w:spacing w:after="0"/>
                            <w:rPr>
                              <w:rFonts w:ascii="Avenir Next Condensed Medium" w:hAnsi="Avenir Next Condensed Medium"/>
                              <w:b/>
                              <w:color w:val="3A0868" w:themeColor="accent6" w:themeShade="80"/>
                              <w:lang w:val="fr-FR"/>
                            </w:rPr>
                          </w:pPr>
                          <w:r w:rsidRPr="00553F25">
                            <w:rPr>
                              <w:rFonts w:ascii="Avenir Next Condensed Medium" w:hAnsi="Avenir Next Condensed Medium"/>
                              <w:b/>
                              <w:color w:val="3A0868" w:themeColor="accent6" w:themeShade="80"/>
                              <w:lang w:val="fr-FR"/>
                            </w:rPr>
                            <w:t>MANAGEMENT</w:t>
                          </w:r>
                        </w:p>
                        <w:p w14:paraId="3ECD06CA" w14:textId="77777777" w:rsidR="00E51875" w:rsidRPr="00553F25" w:rsidRDefault="00E51875" w:rsidP="00E51875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after="0"/>
                            <w:rPr>
                              <w:rFonts w:ascii="Avenir Next Condensed Medium" w:hAnsi="Avenir Next Condensed Medium"/>
                              <w:color w:val="3A0868" w:themeColor="accent6" w:themeShade="80"/>
                              <w:lang w:val="fr-FR"/>
                            </w:rPr>
                          </w:pPr>
                          <w:r w:rsidRPr="00553F25">
                            <w:rPr>
                              <w:rFonts w:ascii="Avenir Next Condensed Medium" w:hAnsi="Avenir Next Condensed Medium"/>
                              <w:color w:val="3A0868" w:themeColor="accent6" w:themeShade="80"/>
                              <w:lang w:val="fr-FR"/>
                            </w:rPr>
                            <w:t>Les fondamentaux du management de projet</w:t>
                          </w:r>
                          <w:r>
                            <w:rPr>
                              <w:rFonts w:ascii="Avenir Next Condensed Medium" w:hAnsi="Avenir Next Condensed Medium"/>
                              <w:color w:val="3A0868" w:themeColor="accent6" w:themeShade="80"/>
                              <w:lang w:val="fr-FR"/>
                            </w:rPr>
                            <w:t xml:space="preserve"> 3j</w:t>
                          </w:r>
                        </w:p>
                        <w:p w14:paraId="5A8A44FA" w14:textId="77777777" w:rsidR="00E51875" w:rsidRPr="00553F25" w:rsidRDefault="00E51875" w:rsidP="00E51875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after="0"/>
                            <w:rPr>
                              <w:rFonts w:ascii="Avenir Next Condensed Medium" w:hAnsi="Avenir Next Condensed Medium"/>
                              <w:color w:val="3A0868" w:themeColor="accent6" w:themeShade="80"/>
                              <w:lang w:val="fr-FR"/>
                            </w:rPr>
                          </w:pPr>
                          <w:r w:rsidRPr="00553F25">
                            <w:rPr>
                              <w:rFonts w:ascii="Avenir Next Condensed Medium" w:hAnsi="Avenir Next Condensed Medium"/>
                              <w:color w:val="3A0868" w:themeColor="accent6" w:themeShade="80"/>
                              <w:lang w:val="fr-FR"/>
                            </w:rPr>
                            <w:t>Réussir ses réunions</w:t>
                          </w:r>
                          <w:r>
                            <w:rPr>
                              <w:rFonts w:ascii="Avenir Next Condensed Medium" w:hAnsi="Avenir Next Condensed Medium"/>
                              <w:color w:val="3A0868" w:themeColor="accent6" w:themeShade="80"/>
                              <w:lang w:val="fr-FR"/>
                            </w:rPr>
                            <w:t xml:space="preserve"> 2j</w:t>
                          </w:r>
                        </w:p>
                        <w:p w14:paraId="0585239C" w14:textId="77777777" w:rsidR="00E51875" w:rsidRDefault="00E51875" w:rsidP="00E51875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after="0"/>
                            <w:rPr>
                              <w:rFonts w:ascii="Avenir Next Condensed Medium" w:hAnsi="Avenir Next Condensed Medium"/>
                              <w:color w:val="3A0868" w:themeColor="accent6" w:themeShade="80"/>
                              <w:lang w:val="fr-FR"/>
                            </w:rPr>
                          </w:pPr>
                          <w:r>
                            <w:rPr>
                              <w:rFonts w:ascii="Avenir Next Condensed Medium" w:hAnsi="Avenir Next Condensed Medium"/>
                              <w:color w:val="3A0868" w:themeColor="accent6" w:themeShade="80"/>
                              <w:lang w:val="fr-FR"/>
                            </w:rPr>
                            <w:t>Gestion du temps 3j</w:t>
                          </w:r>
                        </w:p>
                        <w:p w14:paraId="5FB3C3A7" w14:textId="77777777" w:rsidR="00E51875" w:rsidRPr="00806F63" w:rsidRDefault="00E51875" w:rsidP="00E51875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after="0"/>
                            <w:rPr>
                              <w:rFonts w:ascii="Avenir Next Condensed Medium" w:hAnsi="Avenir Next Condensed Medium"/>
                              <w:color w:val="3A0868" w:themeColor="accent6" w:themeShade="80"/>
                              <w:lang w:val="fr-FR"/>
                            </w:rPr>
                          </w:pPr>
                          <w:r>
                            <w:rPr>
                              <w:rFonts w:ascii="Avenir Next Condensed Medium" w:hAnsi="Avenir Next Condensed Medium"/>
                              <w:color w:val="3A0868" w:themeColor="accent6" w:themeShade="80"/>
                              <w:lang w:val="fr-FR"/>
                            </w:rPr>
                            <w:t xml:space="preserve">S’adapter au </w:t>
                          </w:r>
                          <w:r w:rsidRPr="00806F63">
                            <w:rPr>
                              <w:rFonts w:ascii="Avenir Next Condensed Medium" w:hAnsi="Avenir Next Condensed Medium"/>
                              <w:color w:val="3A0868" w:themeColor="accent6" w:themeShade="80"/>
                              <w:lang w:val="fr-FR"/>
                            </w:rPr>
                            <w:t>changement</w:t>
                          </w:r>
                          <w:r>
                            <w:rPr>
                              <w:rFonts w:ascii="Avenir Next Condensed Medium" w:hAnsi="Avenir Next Condensed Medium"/>
                              <w:color w:val="3A0868" w:themeColor="accent6" w:themeShade="80"/>
                              <w:lang w:val="fr-FR"/>
                            </w:rPr>
                            <w:t xml:space="preserve"> 2j</w:t>
                          </w:r>
                        </w:p>
                        <w:p w14:paraId="0E65CF6A" w14:textId="77777777" w:rsidR="00E51875" w:rsidRPr="00553F25" w:rsidRDefault="00E51875" w:rsidP="00E51875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after="0"/>
                            <w:rPr>
                              <w:rFonts w:ascii="Avenir Next Condensed Medium" w:hAnsi="Avenir Next Condensed Medium"/>
                              <w:color w:val="3A0868" w:themeColor="accent6" w:themeShade="80"/>
                              <w:lang w:val="fr-FR"/>
                            </w:rPr>
                          </w:pPr>
                          <w:r w:rsidRPr="00553F25">
                            <w:rPr>
                              <w:rFonts w:ascii="Avenir Next Condensed Medium" w:hAnsi="Avenir Next Condensed Medium"/>
                              <w:color w:val="3A0868" w:themeColor="accent6" w:themeShade="80"/>
                              <w:lang w:val="fr-FR"/>
                            </w:rPr>
                            <w:t xml:space="preserve">Changement d’activité professionnelle </w:t>
                          </w:r>
                          <w:r>
                            <w:rPr>
                              <w:rFonts w:ascii="Avenir Next Condensed Medium" w:hAnsi="Avenir Next Condensed Medium"/>
                              <w:color w:val="3A0868" w:themeColor="accent6" w:themeShade="80"/>
                              <w:lang w:val="fr-FR"/>
                            </w:rPr>
                            <w:t>3j</w:t>
                          </w:r>
                        </w:p>
                      </w:txbxContent>
                    </v:textbox>
                  </v:shape>
                  <v:shape id="Zone de texte 21" o:spid="_x0000_s1099" type="#_x0000_t202" style="position:absolute;left:91440;top:385445;width:4381500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  <v:textbox style="mso-next-textbox:#Zone de texte 22" inset="0,0,0,0">
                      <w:txbxContent/>
                    </v:textbox>
                  </v:shape>
                  <v:shape id="Zone de texte 22" o:spid="_x0000_s1100" type="#_x0000_t202" style="position:absolute;left:91440;top:593725;width:4381500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  <v:textbox style="mso-next-textbox:#Zone de texte 23" inset="0,0,0,0">
                      <w:txbxContent/>
                    </v:textbox>
                  </v:shape>
                  <v:shape id="Zone de texte 23" o:spid="_x0000_s1101" type="#_x0000_t202" style="position:absolute;left:91440;top:802005;width:4381500;height:2089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  <v:textbox style="mso-next-textbox:#Zone de texte 24" inset="0,0,0,0">
                      <w:txbxContent/>
                    </v:textbox>
                  </v:shape>
                  <v:shape id="Zone de texte 24" o:spid="_x0000_s1102" type="#_x0000_t202" style="position:absolute;left:91440;top:1009650;width:4381500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  <v:textbox style="mso-next-textbox:#Zone de texte 25" inset="0,0,0,0">
                      <w:txbxContent/>
                    </v:textbox>
                  </v:shape>
                  <v:shape id="Zone de texte 25" o:spid="_x0000_s1103" type="#_x0000_t202" style="position:absolute;left:91440;top:1217930;width:4381500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  <v:textbox inset="0,0,0,0">
                      <w:txbxContent/>
                    </v:textbox>
                  </v:shape>
                </v:group>
                <v:shape id="Zone de texte 758" o:spid="_x0000_s1104" type="#_x0000_t202" style="position:absolute;left:5469368;width:431759;height:7429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JTOlxAAA&#10;ANwAAAAPAAAAZHJzL2Rvd25yZXYueG1sRE/Pa8IwFL4P/B/CE3abiTLn6IwyxMHQIdrpwdujeWvL&#10;mpfSpNr615vDYMeP7/d82dlKXKjxpWMN45ECQZw5U3Ku4fj98fQKwgdkg5Vj0tCTh+Vi8DDHxLgr&#10;H+iShlzEEPYJaihCqBMpfVaQRT9yNXHkflxjMUTY5NI0eI3htpITpV6kxZJjQ4E1rQrKftPWanje&#10;bda9+lrv8/PttL21ba+O41Trx2H3/gYiUBf+xX/uT6NhNo1r45l4BOTi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CUzpcQAAADcAAAADwAAAAAAAAAAAAAAAACXAgAAZHJzL2Rv&#10;d25yZXYueG1sUEsFBgAAAAAEAAQA9QAAAIgDAAAAAA==&#10;" mv:complextextbox="1" fillcolor="white [3212]" stroked="f">
                  <v:textbox>
                    <w:txbxContent>
                      <w:p w14:paraId="19E88F11" w14:textId="77777777" w:rsidR="00E51875" w:rsidRPr="00D94D21" w:rsidRDefault="00E51875" w:rsidP="00E51875">
                        <w:pPr>
                          <w:rPr>
                            <w:rFonts w:ascii="Avenir Next Medium" w:hAnsi="Avenir Next Medium"/>
                            <w:b/>
                            <w:color w:val="3A0868" w:themeColor="accent6" w:themeShade="8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E5187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133493" behindDoc="0" locked="0" layoutInCell="1" allowOverlap="1" wp14:anchorId="3D17E610" wp14:editId="481AE165">
                <wp:simplePos x="0" y="0"/>
                <wp:positionH relativeFrom="page">
                  <wp:posOffset>5121275</wp:posOffset>
                </wp:positionH>
                <wp:positionV relativeFrom="page">
                  <wp:posOffset>967740</wp:posOffset>
                </wp:positionV>
                <wp:extent cx="1983740" cy="1310640"/>
                <wp:effectExtent l="76200" t="76200" r="73660" b="60960"/>
                <wp:wrapThrough wrapText="bothSides">
                  <wp:wrapPolygon edited="0">
                    <wp:start x="-830" y="-1256"/>
                    <wp:lineTo x="-830" y="22186"/>
                    <wp:lineTo x="22125" y="22186"/>
                    <wp:lineTo x="22125" y="-1256"/>
                    <wp:lineTo x="-830" y="-1256"/>
                  </wp:wrapPolygon>
                </wp:wrapThrough>
                <wp:docPr id="759" name="Rectangle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740" cy="13106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9" o:spid="_x0000_s1026" style="position:absolute;margin-left:403.25pt;margin-top:76.2pt;width:156.2pt;height:103.2pt;z-index:25213349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" fillcolor="#390867 [1609]" strokecolor="#6d8f04 [3044]" strokeweight="1pt">
                <w10:wrap type="through" anchorx="page" anchory="page"/>
              </v:rect>
            </w:pict>
          </mc:Fallback>
        </mc:AlternateContent>
      </w:r>
      <w:r w:rsidR="00117F47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2137589" behindDoc="0" locked="0" layoutInCell="1" allowOverlap="1" wp14:anchorId="69CB1D07" wp14:editId="4A45BDE0">
                <wp:simplePos x="0" y="0"/>
                <wp:positionH relativeFrom="page">
                  <wp:posOffset>457835</wp:posOffset>
                </wp:positionH>
                <wp:positionV relativeFrom="page">
                  <wp:posOffset>2278380</wp:posOffset>
                </wp:positionV>
                <wp:extent cx="6647180" cy="1580515"/>
                <wp:effectExtent l="0" t="0" r="58420" b="0"/>
                <wp:wrapThrough wrapText="bothSides">
                  <wp:wrapPolygon edited="0">
                    <wp:start x="0" y="0"/>
                    <wp:lineTo x="0" y="21175"/>
                    <wp:lineTo x="21707" y="21175"/>
                    <wp:lineTo x="21707" y="0"/>
                    <wp:lineTo x="0" y="0"/>
                  </wp:wrapPolygon>
                </wp:wrapThrough>
                <wp:docPr id="38" name="Grouper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180" cy="1580515"/>
                          <a:chOff x="0" y="0"/>
                          <a:chExt cx="6647180" cy="1580515"/>
                        </a:xfrm>
                      </wpg:grpSpPr>
                      <wpg:grpSp>
                        <wpg:cNvPr id="37" name="Grouper 37"/>
                        <wpg:cNvGrpSpPr/>
                        <wpg:grpSpPr>
                          <a:xfrm>
                            <a:off x="0" y="0"/>
                            <a:ext cx="6647180" cy="1580515"/>
                            <a:chOff x="0" y="0"/>
                            <a:chExt cx="6647180" cy="1580515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 val="1"/>
                            </a:ext>
                          </a:extLst>
                        </wpg:grpSpPr>
                        <wps:wsp>
                          <wps:cNvPr id="762" name="Zone de texte 762"/>
                          <wps:cNvSpPr txBox="1"/>
                          <wps:spPr>
                            <a:xfrm>
                              <a:off x="0" y="0"/>
                              <a:ext cx="6647180" cy="158051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val="1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Zone de texte 30"/>
                          <wps:cNvSpPr txBox="1"/>
                          <wps:spPr>
                            <a:xfrm>
                              <a:off x="91440" y="45720"/>
                              <a:ext cx="4391025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 id="22">
                            <w:txbxContent>
                              <w:p w14:paraId="71E0CC8A" w14:textId="77777777" w:rsidR="00E51875" w:rsidRPr="00553F25" w:rsidRDefault="00E51875" w:rsidP="00E51875">
                                <w:pPr>
                                  <w:spacing w:after="0"/>
                                  <w:rPr>
                                    <w:rFonts w:ascii="Avenir Next Condensed Medium" w:hAnsi="Avenir Next Condensed Medium"/>
                                    <w:b/>
                                    <w:color w:val="0000FF"/>
                                    <w:lang w:val="fr-FR"/>
                                  </w:rPr>
                                </w:pPr>
                                <w:r w:rsidRPr="00553F25">
                                  <w:rPr>
                                    <w:rFonts w:ascii="Avenir Next Condensed Medium" w:hAnsi="Avenir Next Condensed Medium"/>
                                    <w:b/>
                                    <w:color w:val="0000FF"/>
                                    <w:lang w:val="fr-FR"/>
                                  </w:rPr>
                                  <w:t>MARKETING ET STRATEGIE OPERATIONNEL</w:t>
                                </w:r>
                              </w:p>
                              <w:p w14:paraId="5813AF82" w14:textId="77777777" w:rsidR="00E51875" w:rsidRPr="00553F25" w:rsidRDefault="00E51875" w:rsidP="00E51875">
                                <w:pPr>
                                  <w:pStyle w:val="Paragraphedeliste"/>
                                  <w:numPr>
                                    <w:ilvl w:val="0"/>
                                    <w:numId w:val="2"/>
                                  </w:numPr>
                                  <w:spacing w:after="0"/>
                                  <w:rPr>
                                    <w:rFonts w:ascii="Avenir Next Condensed Medium" w:hAnsi="Avenir Next Condensed Medium"/>
                                    <w:color w:val="0000FF"/>
                                    <w:lang w:val="fr-FR"/>
                                  </w:rPr>
                                </w:pPr>
                                <w:r w:rsidRPr="00553F25">
                                  <w:rPr>
                                    <w:rFonts w:ascii="Avenir Next Condensed Medium" w:hAnsi="Avenir Next Condensed Medium"/>
                                    <w:color w:val="0000FF"/>
                                    <w:lang w:val="fr-FR"/>
                                  </w:rPr>
                                  <w:t>Stratégie d’entreprise</w:t>
                                </w:r>
                                <w:r>
                                  <w:rPr>
                                    <w:rFonts w:ascii="Avenir Next Condensed Medium" w:hAnsi="Avenir Next Condensed Medium"/>
                                    <w:color w:val="0000FF"/>
                                    <w:lang w:val="fr-FR"/>
                                  </w:rPr>
                                  <w:t xml:space="preserve"> 3j</w:t>
                                </w:r>
                              </w:p>
                              <w:p w14:paraId="0641054B" w14:textId="77777777" w:rsidR="00E51875" w:rsidRDefault="00E51875" w:rsidP="00E51875">
                                <w:pPr>
                                  <w:pStyle w:val="Paragraphedeliste"/>
                                  <w:numPr>
                                    <w:ilvl w:val="0"/>
                                    <w:numId w:val="2"/>
                                  </w:numPr>
                                  <w:spacing w:after="0"/>
                                  <w:rPr>
                                    <w:rFonts w:ascii="Avenir Next Condensed Medium" w:hAnsi="Avenir Next Condensed Medium"/>
                                    <w:color w:val="0000FF"/>
                                    <w:lang w:val="fr-FR"/>
                                  </w:rPr>
                                </w:pPr>
                                <w:r w:rsidRPr="00553F25">
                                  <w:rPr>
                                    <w:rFonts w:ascii="Avenir Next Condensed Medium" w:hAnsi="Avenir Next Condensed Medium"/>
                                    <w:color w:val="0000FF"/>
                                    <w:lang w:val="fr-FR"/>
                                  </w:rPr>
                                  <w:t>Vous, vos valeurs, votre entreprise</w:t>
                                </w:r>
                                <w:r>
                                  <w:rPr>
                                    <w:rFonts w:ascii="Avenir Next Condensed Medium" w:hAnsi="Avenir Next Condensed Medium"/>
                                    <w:color w:val="0000FF"/>
                                    <w:lang w:val="fr-FR"/>
                                  </w:rPr>
                                  <w:t xml:space="preserve"> 3/5j</w:t>
                                </w:r>
                              </w:p>
                              <w:p w14:paraId="0774B36A" w14:textId="77777777" w:rsidR="00E51875" w:rsidRDefault="00E51875" w:rsidP="00E51875">
                                <w:pPr>
                                  <w:pStyle w:val="Paragraphedeliste"/>
                                  <w:numPr>
                                    <w:ilvl w:val="0"/>
                                    <w:numId w:val="2"/>
                                  </w:numPr>
                                  <w:spacing w:after="0"/>
                                  <w:rPr>
                                    <w:rFonts w:ascii="Avenir Next Condensed Medium" w:hAnsi="Avenir Next Condensed Medium"/>
                                    <w:color w:val="0000FF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="Avenir Next Condensed Medium" w:hAnsi="Avenir Next Condensed Medium"/>
                                    <w:color w:val="0000FF"/>
                                    <w:lang w:val="fr-FR"/>
                                  </w:rPr>
                                  <w:t>Vente et reprise valorisation immatérielle 5j</w:t>
                                </w:r>
                              </w:p>
                              <w:p w14:paraId="2313A095" w14:textId="77777777" w:rsidR="00E51875" w:rsidRPr="00553F25" w:rsidRDefault="00E51875" w:rsidP="00E51875">
                                <w:pPr>
                                  <w:pStyle w:val="Paragraphedeliste"/>
                                  <w:numPr>
                                    <w:ilvl w:val="0"/>
                                    <w:numId w:val="2"/>
                                  </w:numPr>
                                  <w:spacing w:after="0"/>
                                  <w:rPr>
                                    <w:rFonts w:ascii="Avenir Next Condensed Medium" w:hAnsi="Avenir Next Condensed Medium"/>
                                    <w:color w:val="0000FF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="Avenir Next Condensed Medium" w:hAnsi="Avenir Next Condensed Medium"/>
                                    <w:color w:val="0000FF"/>
                                    <w:lang w:val="fr-FR"/>
                                  </w:rPr>
                                  <w:t>S’associer 2j</w:t>
                                </w:r>
                              </w:p>
                              <w:p w14:paraId="43043B03" w14:textId="77777777" w:rsidR="00E51875" w:rsidRPr="00553F25" w:rsidRDefault="00E51875" w:rsidP="00E51875">
                                <w:pPr>
                                  <w:pStyle w:val="Paragraphedeliste"/>
                                  <w:numPr>
                                    <w:ilvl w:val="0"/>
                                    <w:numId w:val="2"/>
                                  </w:numPr>
                                  <w:spacing w:after="0"/>
                                  <w:rPr>
                                    <w:rFonts w:ascii="Avenir Next Condensed Medium" w:hAnsi="Avenir Next Condensed Medium"/>
                                    <w:color w:val="0000FF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="Avenir Next Condensed Medium" w:hAnsi="Avenir Next Condensed Medium"/>
                                    <w:color w:val="0000FF"/>
                                    <w:lang w:val="fr-FR"/>
                                  </w:rPr>
                                  <w:t xml:space="preserve">Mieux communiquer en </w:t>
                                </w:r>
                                <w:r w:rsidRPr="00553F25">
                                  <w:rPr>
                                    <w:rFonts w:ascii="Avenir Next Condensed Medium" w:hAnsi="Avenir Next Condensed Medium"/>
                                    <w:color w:val="0000FF"/>
                                    <w:lang w:val="fr-FR"/>
                                  </w:rPr>
                                  <w:t xml:space="preserve">interne et </w:t>
                                </w:r>
                                <w:r>
                                  <w:rPr>
                                    <w:rFonts w:ascii="Avenir Next Condensed Medium" w:hAnsi="Avenir Next Condensed Medium"/>
                                    <w:color w:val="0000FF"/>
                                    <w:lang w:val="fr-FR"/>
                                  </w:rPr>
                                  <w:t xml:space="preserve">en </w:t>
                                </w:r>
                                <w:r w:rsidRPr="00553F25">
                                  <w:rPr>
                                    <w:rFonts w:ascii="Avenir Next Condensed Medium" w:hAnsi="Avenir Next Condensed Medium"/>
                                    <w:color w:val="0000FF"/>
                                    <w:lang w:val="fr-FR"/>
                                  </w:rPr>
                                  <w:t>externe</w:t>
                                </w:r>
                                <w:r>
                                  <w:rPr>
                                    <w:rFonts w:ascii="Avenir Next Condensed Medium" w:hAnsi="Avenir Next Condensed Medium"/>
                                    <w:color w:val="0000FF"/>
                                    <w:lang w:val="fr-FR"/>
                                  </w:rPr>
                                  <w:t xml:space="preserve"> 2/3j</w:t>
                                </w:r>
                              </w:p>
                              <w:p w14:paraId="1458B57D" w14:textId="77777777" w:rsidR="00E51875" w:rsidRPr="00553F25" w:rsidRDefault="00E51875" w:rsidP="00E51875">
                                <w:pPr>
                                  <w:pStyle w:val="Paragraphedeliste"/>
                                  <w:numPr>
                                    <w:ilvl w:val="0"/>
                                    <w:numId w:val="2"/>
                                  </w:numPr>
                                  <w:spacing w:after="0"/>
                                  <w:rPr>
                                    <w:rFonts w:ascii="Avenir Next Condensed Medium" w:hAnsi="Avenir Next Condensed Medium"/>
                                    <w:color w:val="0000FF"/>
                                    <w:lang w:val="fr-FR"/>
                                  </w:rPr>
                                </w:pPr>
                                <w:r w:rsidRPr="00553F25">
                                  <w:rPr>
                                    <w:rFonts w:ascii="Avenir Next Condensed Medium" w:hAnsi="Avenir Next Condensed Medium"/>
                                    <w:color w:val="0000FF"/>
                                    <w:lang w:val="fr-FR"/>
                                  </w:rPr>
                                  <w:t xml:space="preserve">Développer votre </w:t>
                                </w:r>
                                <w:r>
                                  <w:rPr>
                                    <w:rFonts w:ascii="Avenir Next Condensed Medium" w:hAnsi="Avenir Next Condensed Medium"/>
                                    <w:color w:val="0000FF"/>
                                    <w:lang w:val="fr-FR"/>
                                  </w:rPr>
                                  <w:t>potentiel  créatif professionnel 3j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Zone de texte 31"/>
                          <wps:cNvSpPr txBox="1"/>
                          <wps:spPr>
                            <a:xfrm>
                              <a:off x="91440" y="254000"/>
                              <a:ext cx="4391025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22" seq="1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Zone de texte 32"/>
                          <wps:cNvSpPr txBox="1"/>
                          <wps:spPr>
                            <a:xfrm>
                              <a:off x="91440" y="462280"/>
                              <a:ext cx="4391025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22" seq="2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Zone de texte 33"/>
                          <wps:cNvSpPr txBox="1"/>
                          <wps:spPr>
                            <a:xfrm>
                              <a:off x="91440" y="670560"/>
                              <a:ext cx="4391025" cy="208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22" seq="3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Zone de texte 34"/>
                          <wps:cNvSpPr txBox="1"/>
                          <wps:spPr>
                            <a:xfrm>
                              <a:off x="91440" y="878205"/>
                              <a:ext cx="4391025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22" seq="4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Zone de texte 35"/>
                          <wps:cNvSpPr txBox="1"/>
                          <wps:spPr>
                            <a:xfrm>
                              <a:off x="91440" y="1086485"/>
                              <a:ext cx="4391025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22" seq="5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Zone de texte 36"/>
                          <wps:cNvSpPr txBox="1"/>
                          <wps:spPr>
                            <a:xfrm>
                              <a:off x="91440" y="1294765"/>
                              <a:ext cx="4391025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22" seq="6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64" name="Rectangle 764"/>
                        <wps:cNvSpPr/>
                        <wps:spPr>
                          <a:xfrm>
                            <a:off x="4662805" y="71090"/>
                            <a:ext cx="1984375" cy="1433264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solidFill>
                              <a:srgbClr val="74980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38" o:spid="_x0000_s1105" style="position:absolute;left:0;text-align:left;margin-left:36.05pt;margin-top:179.4pt;width:523.4pt;height:124.45pt;z-index:252137589;mso-position-horizontal-relative:page;mso-position-vertical-relative:page" coordsize="6647180,15805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">
                <v:group id="Grouper 37" o:spid="_x0000_s1106" style="position:absolute;width:6647180;height:1580515" coordsize="6647180,15805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gfitsUAAADbAAAA&#10;DwAAAAAAAAAAAAAAAACpAgAAZHJzL2Rvd25yZXYueG1sUEsFBgAAAAAEAAQA+gAAAJsDAAAAAA==&#10;" mv:complextextbox="1">
                  <v:shape id="Zone de texte 762" o:spid="_x0000_s1107" type="#_x0000_t202" style="position:absolute;width:6647180;height:15805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oc7yxwAA&#10;ANwAAAAPAAAAZHJzL2Rvd25yZXYueG1sRI9Ba8JAFITvBf/D8gRvdVcptkRXKaJQVEqb6sHbI/tM&#10;QrNvQ3ajib++Wyj0OMzMN8xi1dlKXKnxpWMNk7ECQZw5U3Ku4fi1fXwB4QOywcoxaejJw2o5eFhg&#10;YtyNP+mahlxECPsENRQh1ImUPivIoh+7mjh6F9dYDFE2uTQN3iLcVnKq1ExaLDkuFFjTuqDsO22t&#10;hqf33aZXh81Hfr6f9ve27dVxkmo9GnavcxCBuvAf/mu/GQ3Psyn8nolHQC5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6HO8scAAADcAAAADwAAAAAAAAAAAAAAAACXAgAAZHJz&#10;L2Rvd25yZXYueG1sUEsFBgAAAAAEAAQA9QAAAIsDAAAAAA==&#10;" mv:complextextbox="1" fillcolor="white [3212]" stroked="f"/>
                  <v:shape id="Zone de texte 30" o:spid="_x0000_s1108" type="#_x0000_t202" style="position:absolute;left:91440;top:45720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  <v:textbox style="mso-next-textbox:#Zone de texte 31" inset="0,0,0,0">
                      <w:txbxContent>
                        <w:p w14:paraId="71E0CC8A" w14:textId="77777777" w:rsidR="00E51875" w:rsidRPr="00553F25" w:rsidRDefault="00E51875" w:rsidP="00E51875">
                          <w:pPr>
                            <w:spacing w:after="0"/>
                            <w:rPr>
                              <w:rFonts w:ascii="Avenir Next Condensed Medium" w:hAnsi="Avenir Next Condensed Medium"/>
                              <w:b/>
                              <w:color w:val="0000FF"/>
                              <w:lang w:val="fr-FR"/>
                            </w:rPr>
                          </w:pPr>
                          <w:r w:rsidRPr="00553F25">
                            <w:rPr>
                              <w:rFonts w:ascii="Avenir Next Condensed Medium" w:hAnsi="Avenir Next Condensed Medium"/>
                              <w:b/>
                              <w:color w:val="0000FF"/>
                              <w:lang w:val="fr-FR"/>
                            </w:rPr>
                            <w:t>MARKETING ET STRATEGIE OPERATIONNEL</w:t>
                          </w:r>
                        </w:p>
                        <w:p w14:paraId="5813AF82" w14:textId="77777777" w:rsidR="00E51875" w:rsidRPr="00553F25" w:rsidRDefault="00E51875" w:rsidP="00E51875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after="0"/>
                            <w:rPr>
                              <w:rFonts w:ascii="Avenir Next Condensed Medium" w:hAnsi="Avenir Next Condensed Medium"/>
                              <w:color w:val="0000FF"/>
                              <w:lang w:val="fr-FR"/>
                            </w:rPr>
                          </w:pPr>
                          <w:r w:rsidRPr="00553F25">
                            <w:rPr>
                              <w:rFonts w:ascii="Avenir Next Condensed Medium" w:hAnsi="Avenir Next Condensed Medium"/>
                              <w:color w:val="0000FF"/>
                              <w:lang w:val="fr-FR"/>
                            </w:rPr>
                            <w:t>Stratégie d’entreprise</w:t>
                          </w:r>
                          <w:r>
                            <w:rPr>
                              <w:rFonts w:ascii="Avenir Next Condensed Medium" w:hAnsi="Avenir Next Condensed Medium"/>
                              <w:color w:val="0000FF"/>
                              <w:lang w:val="fr-FR"/>
                            </w:rPr>
                            <w:t xml:space="preserve"> 3j</w:t>
                          </w:r>
                        </w:p>
                        <w:p w14:paraId="0641054B" w14:textId="77777777" w:rsidR="00E51875" w:rsidRDefault="00E51875" w:rsidP="00E51875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after="0"/>
                            <w:rPr>
                              <w:rFonts w:ascii="Avenir Next Condensed Medium" w:hAnsi="Avenir Next Condensed Medium"/>
                              <w:color w:val="0000FF"/>
                              <w:lang w:val="fr-FR"/>
                            </w:rPr>
                          </w:pPr>
                          <w:r w:rsidRPr="00553F25">
                            <w:rPr>
                              <w:rFonts w:ascii="Avenir Next Condensed Medium" w:hAnsi="Avenir Next Condensed Medium"/>
                              <w:color w:val="0000FF"/>
                              <w:lang w:val="fr-FR"/>
                            </w:rPr>
                            <w:t>Vous, vos valeurs, votre entreprise</w:t>
                          </w:r>
                          <w:r>
                            <w:rPr>
                              <w:rFonts w:ascii="Avenir Next Condensed Medium" w:hAnsi="Avenir Next Condensed Medium"/>
                              <w:color w:val="0000FF"/>
                              <w:lang w:val="fr-FR"/>
                            </w:rPr>
                            <w:t xml:space="preserve"> 3/5j</w:t>
                          </w:r>
                        </w:p>
                        <w:p w14:paraId="0774B36A" w14:textId="77777777" w:rsidR="00E51875" w:rsidRDefault="00E51875" w:rsidP="00E51875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after="0"/>
                            <w:rPr>
                              <w:rFonts w:ascii="Avenir Next Condensed Medium" w:hAnsi="Avenir Next Condensed Medium"/>
                              <w:color w:val="0000FF"/>
                              <w:lang w:val="fr-FR"/>
                            </w:rPr>
                          </w:pPr>
                          <w:r>
                            <w:rPr>
                              <w:rFonts w:ascii="Avenir Next Condensed Medium" w:hAnsi="Avenir Next Condensed Medium"/>
                              <w:color w:val="0000FF"/>
                              <w:lang w:val="fr-FR"/>
                            </w:rPr>
                            <w:t>Vente et reprise valorisation immatérielle 5j</w:t>
                          </w:r>
                        </w:p>
                        <w:p w14:paraId="2313A095" w14:textId="77777777" w:rsidR="00E51875" w:rsidRPr="00553F25" w:rsidRDefault="00E51875" w:rsidP="00E51875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after="0"/>
                            <w:rPr>
                              <w:rFonts w:ascii="Avenir Next Condensed Medium" w:hAnsi="Avenir Next Condensed Medium"/>
                              <w:color w:val="0000FF"/>
                              <w:lang w:val="fr-FR"/>
                            </w:rPr>
                          </w:pPr>
                          <w:r>
                            <w:rPr>
                              <w:rFonts w:ascii="Avenir Next Condensed Medium" w:hAnsi="Avenir Next Condensed Medium"/>
                              <w:color w:val="0000FF"/>
                              <w:lang w:val="fr-FR"/>
                            </w:rPr>
                            <w:t>S’associer 2j</w:t>
                          </w:r>
                        </w:p>
                        <w:p w14:paraId="43043B03" w14:textId="77777777" w:rsidR="00E51875" w:rsidRPr="00553F25" w:rsidRDefault="00E51875" w:rsidP="00E51875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after="0"/>
                            <w:rPr>
                              <w:rFonts w:ascii="Avenir Next Condensed Medium" w:hAnsi="Avenir Next Condensed Medium"/>
                              <w:color w:val="0000FF"/>
                              <w:lang w:val="fr-FR"/>
                            </w:rPr>
                          </w:pPr>
                          <w:r>
                            <w:rPr>
                              <w:rFonts w:ascii="Avenir Next Condensed Medium" w:hAnsi="Avenir Next Condensed Medium"/>
                              <w:color w:val="0000FF"/>
                              <w:lang w:val="fr-FR"/>
                            </w:rPr>
                            <w:t xml:space="preserve">Mieux communiquer en </w:t>
                          </w:r>
                          <w:r w:rsidRPr="00553F25">
                            <w:rPr>
                              <w:rFonts w:ascii="Avenir Next Condensed Medium" w:hAnsi="Avenir Next Condensed Medium"/>
                              <w:color w:val="0000FF"/>
                              <w:lang w:val="fr-FR"/>
                            </w:rPr>
                            <w:t xml:space="preserve">interne et </w:t>
                          </w:r>
                          <w:r>
                            <w:rPr>
                              <w:rFonts w:ascii="Avenir Next Condensed Medium" w:hAnsi="Avenir Next Condensed Medium"/>
                              <w:color w:val="0000FF"/>
                              <w:lang w:val="fr-FR"/>
                            </w:rPr>
                            <w:t xml:space="preserve">en </w:t>
                          </w:r>
                          <w:r w:rsidRPr="00553F25">
                            <w:rPr>
                              <w:rFonts w:ascii="Avenir Next Condensed Medium" w:hAnsi="Avenir Next Condensed Medium"/>
                              <w:color w:val="0000FF"/>
                              <w:lang w:val="fr-FR"/>
                            </w:rPr>
                            <w:t>externe</w:t>
                          </w:r>
                          <w:r>
                            <w:rPr>
                              <w:rFonts w:ascii="Avenir Next Condensed Medium" w:hAnsi="Avenir Next Condensed Medium"/>
                              <w:color w:val="0000FF"/>
                              <w:lang w:val="fr-FR"/>
                            </w:rPr>
                            <w:t xml:space="preserve"> 2/3j</w:t>
                          </w:r>
                        </w:p>
                        <w:p w14:paraId="1458B57D" w14:textId="77777777" w:rsidR="00E51875" w:rsidRPr="00553F25" w:rsidRDefault="00E51875" w:rsidP="00E51875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after="0"/>
                            <w:rPr>
                              <w:rFonts w:ascii="Avenir Next Condensed Medium" w:hAnsi="Avenir Next Condensed Medium"/>
                              <w:color w:val="0000FF"/>
                              <w:lang w:val="fr-FR"/>
                            </w:rPr>
                          </w:pPr>
                          <w:r w:rsidRPr="00553F25">
                            <w:rPr>
                              <w:rFonts w:ascii="Avenir Next Condensed Medium" w:hAnsi="Avenir Next Condensed Medium"/>
                              <w:color w:val="0000FF"/>
                              <w:lang w:val="fr-FR"/>
                            </w:rPr>
                            <w:t xml:space="preserve">Développer votre </w:t>
                          </w:r>
                          <w:r>
                            <w:rPr>
                              <w:rFonts w:ascii="Avenir Next Condensed Medium" w:hAnsi="Avenir Next Condensed Medium"/>
                              <w:color w:val="0000FF"/>
                              <w:lang w:val="fr-FR"/>
                            </w:rPr>
                            <w:t>potentiel  créatif professionnel 3j</w:t>
                          </w:r>
                        </w:p>
                      </w:txbxContent>
                    </v:textbox>
                  </v:shape>
                  <v:shape id="Zone de texte 31" o:spid="_x0000_s1109" type="#_x0000_t202" style="position:absolute;left:91440;top:254000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  <v:textbox style="mso-next-textbox:#Zone de texte 32" inset="0,0,0,0">
                      <w:txbxContent/>
                    </v:textbox>
                  </v:shape>
                  <v:shape id="Zone de texte 32" o:spid="_x0000_s1110" type="#_x0000_t202" style="position:absolute;left:91440;top:462280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  <v:textbox style="mso-next-textbox:#Zone de texte 33" inset="0,0,0,0">
                      <w:txbxContent/>
                    </v:textbox>
                  </v:shape>
                  <v:shape id="Zone de texte 33" o:spid="_x0000_s1111" type="#_x0000_t202" style="position:absolute;left:91440;top:670560;width:4391025;height:2089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mCgxQAA&#10;ANsAAAAPAAAAZHJzL2Rvd25yZXYueG1sRI9Ba8JAFITvBf/D8oTemo0V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eYKDFAAAA2wAAAA8AAAAAAAAAAAAAAAAAlwIAAGRycy9k&#10;b3ducmV2LnhtbFBLBQYAAAAABAAEAPUAAACJAwAAAAA=&#10;" filled="f" stroked="f">
                    <v:textbox style="mso-next-textbox:#Zone de texte 34" inset="0,0,0,0">
                      <w:txbxContent/>
                    </v:textbox>
                  </v:shape>
                  <v:shape id="Zone de texte 34" o:spid="_x0000_s1112" type="#_x0000_t202" style="position:absolute;left:91440;top:878205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/jU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f41MQAAADbAAAADwAAAAAAAAAAAAAAAACXAgAAZHJzL2Rv&#10;d25yZXYueG1sUEsFBgAAAAAEAAQA9QAAAIgDAAAAAA==&#10;" filled="f" stroked="f">
                    <v:textbox style="mso-next-textbox:#Zone de texte 35" inset="0,0,0,0">
                      <w:txbxContent/>
                    </v:textbox>
                  </v:shape>
                  <v:shape id="Zone de texte 35" o:spid="_x0000_s1113" type="#_x0000_t202" style="position:absolute;left:91440;top:1086485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11P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tdT8QAAADbAAAADwAAAAAAAAAAAAAAAACXAgAAZHJzL2Rv&#10;d25yZXYueG1sUEsFBgAAAAAEAAQA9QAAAIgDAAAAAA==&#10;" filled="f" stroked="f">
                    <v:textbox style="mso-next-textbox:#Zone de texte 36" inset="0,0,0,0">
                      <w:txbxContent/>
                    </v:textbox>
                  </v:shape>
                  <v:shape id="Zone de texte 36" o:spid="_x0000_s1114" type="#_x0000_t202" style="position:absolute;left:91440;top:1294765;width:4391025;height:209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cM4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nDOMQAAADbAAAADwAAAAAAAAAAAAAAAACXAgAAZHJzL2Rv&#10;d25yZXYueG1sUEsFBgAAAAAEAAQA9QAAAIgDAAAAAA==&#10;" filled="f" stroked="f">
                    <v:textbox inset="0,0,0,0">
                      <w:txbxContent/>
                    </v:textbox>
                  </v:shape>
                </v:group>
                <v:rect id="Rectangle 764" o:spid="_x0000_s1115" style="position:absolute;left:4662805;top:71090;width:1984375;height:1433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9VMHxQAA&#10;ANwAAAAPAAAAZHJzL2Rvd25yZXYueG1sRI/dasJAFITvC77DcoTe1Y3aJiV1FX+wFMELrQ9wyJ5m&#10;g9mzIbvG+PZdQfBymJlvmNmit7XoqPWVYwXjUQKCuHC64lLB6Xf79gnCB2SNtWNScCMPi/ngZYa5&#10;dlc+UHcMpYgQ9jkqMCE0uZS+MGTRj1xDHL0/11oMUbal1C1eI9zWcpIkqbRYcVww2NDaUHE+XqyC&#10;Sban3bf+MOPTdLu52c2hS7OVUq/DfvkFIlAfnuFH+0cryNJ3uJ+JR0DO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P1UwfFAAAA3AAAAA8AAAAAAAAAAAAAAAAAlwIAAGRycy9k&#10;b3ducmV2LnhtbFBLBQYAAAAABAAEAPUAAACJAwAAAAA=&#10;" fillcolor="blue" strokecolor="#749805" strokeweight="1pt"/>
                <w10:wrap type="through" anchorx="page" anchory="page"/>
              </v:group>
            </w:pict>
          </mc:Fallback>
        </mc:AlternateContent>
      </w:r>
      <w:r w:rsidR="00E5187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157045" behindDoc="0" locked="0" layoutInCell="1" allowOverlap="1" wp14:anchorId="777BAFA7" wp14:editId="70922093">
                <wp:simplePos x="0" y="0"/>
                <wp:positionH relativeFrom="page">
                  <wp:posOffset>457835</wp:posOffset>
                </wp:positionH>
                <wp:positionV relativeFrom="page">
                  <wp:posOffset>457200</wp:posOffset>
                </wp:positionV>
                <wp:extent cx="6350000" cy="396240"/>
                <wp:effectExtent l="0" t="0" r="0" b="10160"/>
                <wp:wrapThrough wrapText="bothSides">
                  <wp:wrapPolygon edited="0">
                    <wp:start x="86" y="0"/>
                    <wp:lineTo x="86" y="20769"/>
                    <wp:lineTo x="21427" y="20769"/>
                    <wp:lineTo x="21427" y="0"/>
                    <wp:lineTo x="86" y="0"/>
                  </wp:wrapPolygon>
                </wp:wrapThrough>
                <wp:docPr id="780" name="Zone de texte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93E25" w14:textId="77777777" w:rsidR="00E51875" w:rsidRPr="00E60320" w:rsidRDefault="00E51875" w:rsidP="00E51875">
                            <w:pPr>
                              <w:rPr>
                                <w:rFonts w:ascii="Avenir Next Medium" w:hAnsi="Avenir Next Medium"/>
                                <w:b/>
                                <w:color w:val="3A0868" w:themeColor="accent6" w:themeShade="8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E60320">
                              <w:rPr>
                                <w:rFonts w:ascii="Avenir Next Medium" w:hAnsi="Avenir Next Medium"/>
                                <w:b/>
                                <w:color w:val="3A0868" w:themeColor="accent6" w:themeShade="80"/>
                                <w:sz w:val="28"/>
                                <w:szCs w:val="28"/>
                                <w:lang w:val="fr-FR"/>
                              </w:rPr>
                              <w:t xml:space="preserve">AGENDA 2017-2018 </w:t>
                            </w:r>
                            <w:proofErr w:type="gramStart"/>
                            <w:r w:rsidRPr="00E60320">
                              <w:rPr>
                                <w:rFonts w:ascii="Avenir Next Medium" w:hAnsi="Avenir Next Medium"/>
                                <w:b/>
                                <w:color w:val="3A0868" w:themeColor="accent6" w:themeShade="80"/>
                                <w:sz w:val="28"/>
                                <w:szCs w:val="28"/>
                                <w:lang w:val="fr-FR"/>
                              </w:rPr>
                              <w:t>pour</w:t>
                            </w:r>
                            <w:proofErr w:type="gramEnd"/>
                            <w:r w:rsidRPr="00E60320">
                              <w:rPr>
                                <w:rFonts w:ascii="Avenir Next Medium" w:hAnsi="Avenir Next Medium"/>
                                <w:b/>
                                <w:color w:val="3A0868" w:themeColor="accent6" w:themeShade="80"/>
                                <w:sz w:val="28"/>
                                <w:szCs w:val="28"/>
                                <w:lang w:val="fr-FR"/>
                              </w:rPr>
                              <w:t xml:space="preserve"> d’autres dates nous consulter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80" o:spid="_x0000_s1116" type="#_x0000_t202" style="position:absolute;left:0;text-align:left;margin-left:36.05pt;margin-top:36pt;width:500pt;height:31.2pt;z-index:2521570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" mv:complextextbox="1" filled="f" stroked="f">
                <v:textbox>
                  <w:txbxContent>
                    <w:p w14:paraId="23293E25" w14:textId="77777777" w:rsidR="00E51875" w:rsidRPr="00E60320" w:rsidRDefault="00E51875" w:rsidP="00E51875">
                      <w:pPr>
                        <w:rPr>
                          <w:rFonts w:ascii="Avenir Next Medium" w:hAnsi="Avenir Next Medium"/>
                          <w:b/>
                          <w:color w:val="3A0868" w:themeColor="accent6" w:themeShade="80"/>
                          <w:sz w:val="28"/>
                          <w:szCs w:val="28"/>
                          <w:lang w:val="fr-FR"/>
                        </w:rPr>
                      </w:pPr>
                      <w:r w:rsidRPr="00E60320">
                        <w:rPr>
                          <w:rFonts w:ascii="Avenir Next Medium" w:hAnsi="Avenir Next Medium"/>
                          <w:b/>
                          <w:color w:val="3A0868" w:themeColor="accent6" w:themeShade="80"/>
                          <w:sz w:val="28"/>
                          <w:szCs w:val="28"/>
                          <w:lang w:val="fr-FR"/>
                        </w:rPr>
                        <w:t xml:space="preserve">AGENDA 2017-2018 </w:t>
                      </w:r>
                      <w:proofErr w:type="gramStart"/>
                      <w:r w:rsidRPr="00E60320">
                        <w:rPr>
                          <w:rFonts w:ascii="Avenir Next Medium" w:hAnsi="Avenir Next Medium"/>
                          <w:b/>
                          <w:color w:val="3A0868" w:themeColor="accent6" w:themeShade="80"/>
                          <w:sz w:val="28"/>
                          <w:szCs w:val="28"/>
                          <w:lang w:val="fr-FR"/>
                        </w:rPr>
                        <w:t>pour</w:t>
                      </w:r>
                      <w:proofErr w:type="gramEnd"/>
                      <w:r w:rsidRPr="00E60320">
                        <w:rPr>
                          <w:rFonts w:ascii="Avenir Next Medium" w:hAnsi="Avenir Next Medium"/>
                          <w:b/>
                          <w:color w:val="3A0868" w:themeColor="accent6" w:themeShade="80"/>
                          <w:sz w:val="28"/>
                          <w:szCs w:val="28"/>
                          <w:lang w:val="fr-FR"/>
                        </w:rPr>
                        <w:t xml:space="preserve"> d’autres dates nous consulter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5187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160117" behindDoc="0" locked="0" layoutInCell="1" allowOverlap="1" wp14:anchorId="4C9F63DD" wp14:editId="30F89E51">
                <wp:simplePos x="0" y="0"/>
                <wp:positionH relativeFrom="page">
                  <wp:posOffset>5222240</wp:posOffset>
                </wp:positionH>
                <wp:positionV relativeFrom="page">
                  <wp:posOffset>1022350</wp:posOffset>
                </wp:positionV>
                <wp:extent cx="1827530" cy="1201420"/>
                <wp:effectExtent l="0" t="0" r="0" b="0"/>
                <wp:wrapThrough wrapText="bothSides">
                  <wp:wrapPolygon edited="0">
                    <wp:start x="300" y="0"/>
                    <wp:lineTo x="300" y="21006"/>
                    <wp:lineTo x="21015" y="21006"/>
                    <wp:lineTo x="21015" y="0"/>
                    <wp:lineTo x="300" y="0"/>
                  </wp:wrapPolygon>
                </wp:wrapThrough>
                <wp:docPr id="665" name="Zone de text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7530" cy="120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6DDEF" w14:textId="77777777" w:rsidR="00E51875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FFFFFF" w:themeColor="background1"/>
                              </w:rPr>
                            </w:pPr>
                            <w:r w:rsidRPr="00871C6A">
                              <w:rPr>
                                <w:rFonts w:ascii="Avenir Next Condensed Medium" w:hAnsi="Avenir Next Condensed Medium"/>
                                <w:color w:val="FFFFFF" w:themeColor="background1"/>
                              </w:rPr>
                              <w:t>20-22/02/17</w:t>
                            </w:r>
                            <w:r>
                              <w:rPr>
                                <w:rFonts w:ascii="Avenir Next Condensed Medium" w:hAnsi="Avenir Next Condensed Medium"/>
                                <w:color w:val="FFFFFF" w:themeColor="background1"/>
                              </w:rPr>
                              <w:t xml:space="preserve">     19-21/02/18</w:t>
                            </w:r>
                          </w:p>
                          <w:p w14:paraId="741CE9C5" w14:textId="77777777" w:rsidR="00E51875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Next Condensed Medium" w:hAnsi="Avenir Next Condensed Medium"/>
                                <w:color w:val="FFFFFF" w:themeColor="background1"/>
                              </w:rPr>
                              <w:t>20-21/03/17     19-20/03/18</w:t>
                            </w:r>
                          </w:p>
                          <w:p w14:paraId="14412381" w14:textId="77777777" w:rsidR="00E51875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Next Condensed Medium" w:hAnsi="Avenir Next Condensed Medium"/>
                                <w:color w:val="FFFFFF" w:themeColor="background1"/>
                              </w:rPr>
                              <w:t xml:space="preserve">   3-5  /04/17        3-4  /04/18</w:t>
                            </w:r>
                          </w:p>
                          <w:p w14:paraId="21FBC5EF" w14:textId="77777777" w:rsidR="00E51875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Next Condensed Medium" w:hAnsi="Avenir Next Condensed Medium"/>
                                <w:color w:val="FFFFFF" w:themeColor="background1"/>
                              </w:rPr>
                              <w:t>18-19/04/17     16-17/04/18</w:t>
                            </w:r>
                          </w:p>
                          <w:p w14:paraId="52E532E5" w14:textId="77777777" w:rsidR="00E51875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Next Condensed Medium" w:hAnsi="Avenir Next Condensed Medium"/>
                                <w:color w:val="FFFFFF" w:themeColor="background1"/>
                              </w:rPr>
                              <w:t>24-26/04/17     23-25/04/18</w:t>
                            </w:r>
                          </w:p>
                          <w:p w14:paraId="3DDE6990" w14:textId="77777777" w:rsidR="00E51875" w:rsidRPr="00871C6A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65" o:spid="_x0000_s1117" type="#_x0000_t202" style="position:absolute;left:0;text-align:left;margin-left:411.2pt;margin-top:80.5pt;width:143.9pt;height:94.6pt;z-index:2521601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" mv:complextextbox="1" filled="f" stroked="f">
                <v:textbox>
                  <w:txbxContent>
                    <w:p w14:paraId="3E26DDEF" w14:textId="77777777" w:rsidR="00E51875" w:rsidRDefault="00E51875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FFFFFF" w:themeColor="background1"/>
                        </w:rPr>
                      </w:pPr>
                      <w:r w:rsidRPr="00871C6A">
                        <w:rPr>
                          <w:rFonts w:ascii="Avenir Next Condensed Medium" w:hAnsi="Avenir Next Condensed Medium"/>
                          <w:color w:val="FFFFFF" w:themeColor="background1"/>
                        </w:rPr>
                        <w:t>20-22/02/17</w:t>
                      </w:r>
                      <w:r>
                        <w:rPr>
                          <w:rFonts w:ascii="Avenir Next Condensed Medium" w:hAnsi="Avenir Next Condensed Medium"/>
                          <w:color w:val="FFFFFF" w:themeColor="background1"/>
                        </w:rPr>
                        <w:t xml:space="preserve">     19-21/02/18</w:t>
                      </w:r>
                    </w:p>
                    <w:p w14:paraId="741CE9C5" w14:textId="77777777" w:rsidR="00E51875" w:rsidRDefault="00E51875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FFFFFF" w:themeColor="background1"/>
                        </w:rPr>
                      </w:pPr>
                      <w:r>
                        <w:rPr>
                          <w:rFonts w:ascii="Avenir Next Condensed Medium" w:hAnsi="Avenir Next Condensed Medium"/>
                          <w:color w:val="FFFFFF" w:themeColor="background1"/>
                        </w:rPr>
                        <w:t>20-21/03/17     19-20/03/18</w:t>
                      </w:r>
                    </w:p>
                    <w:p w14:paraId="14412381" w14:textId="77777777" w:rsidR="00E51875" w:rsidRDefault="00E51875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FFFFFF" w:themeColor="background1"/>
                        </w:rPr>
                      </w:pPr>
                      <w:r>
                        <w:rPr>
                          <w:rFonts w:ascii="Avenir Next Condensed Medium" w:hAnsi="Avenir Next Condensed Medium"/>
                          <w:color w:val="FFFFFF" w:themeColor="background1"/>
                        </w:rPr>
                        <w:t xml:space="preserve">   3-5  /04/17        3-4  /04/18</w:t>
                      </w:r>
                    </w:p>
                    <w:p w14:paraId="21FBC5EF" w14:textId="77777777" w:rsidR="00E51875" w:rsidRDefault="00E51875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FFFFFF" w:themeColor="background1"/>
                        </w:rPr>
                      </w:pPr>
                      <w:r>
                        <w:rPr>
                          <w:rFonts w:ascii="Avenir Next Condensed Medium" w:hAnsi="Avenir Next Condensed Medium"/>
                          <w:color w:val="FFFFFF" w:themeColor="background1"/>
                        </w:rPr>
                        <w:t>18-19/04/17     16-17/04/18</w:t>
                      </w:r>
                    </w:p>
                    <w:p w14:paraId="52E532E5" w14:textId="77777777" w:rsidR="00E51875" w:rsidRDefault="00E51875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FFFFFF" w:themeColor="background1"/>
                        </w:rPr>
                      </w:pPr>
                      <w:r>
                        <w:rPr>
                          <w:rFonts w:ascii="Avenir Next Condensed Medium" w:hAnsi="Avenir Next Condensed Medium"/>
                          <w:color w:val="FFFFFF" w:themeColor="background1"/>
                        </w:rPr>
                        <w:t>24-26/04/17     23-25/04/18</w:t>
                      </w:r>
                    </w:p>
                    <w:p w14:paraId="3DDE6990" w14:textId="77777777" w:rsidR="00E51875" w:rsidRPr="00871C6A" w:rsidRDefault="00E51875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FFFFFF" w:themeColor="background1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5187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161141" behindDoc="0" locked="0" layoutInCell="1" allowOverlap="1" wp14:anchorId="01040277" wp14:editId="057BEC00">
                <wp:simplePos x="0" y="0"/>
                <wp:positionH relativeFrom="page">
                  <wp:posOffset>5222240</wp:posOffset>
                </wp:positionH>
                <wp:positionV relativeFrom="page">
                  <wp:posOffset>2414905</wp:posOffset>
                </wp:positionV>
                <wp:extent cx="1766570" cy="1360170"/>
                <wp:effectExtent l="0" t="0" r="0" b="11430"/>
                <wp:wrapThrough wrapText="bothSides">
                  <wp:wrapPolygon edited="0">
                    <wp:start x="311" y="0"/>
                    <wp:lineTo x="311" y="21378"/>
                    <wp:lineTo x="20808" y="21378"/>
                    <wp:lineTo x="20808" y="0"/>
                    <wp:lineTo x="311" y="0"/>
                  </wp:wrapPolygon>
                </wp:wrapThrough>
                <wp:docPr id="667" name="Zone de texte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6570" cy="1360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18E33" w14:textId="77777777" w:rsidR="00E51875" w:rsidRPr="00F044AE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</w:pPr>
                            <w:r w:rsidRPr="00F044AE"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  <w:t>Uniquement  sur  R&amp;V</w:t>
                            </w:r>
                          </w:p>
                          <w:p w14:paraId="3B38FC51" w14:textId="77777777" w:rsidR="00E51875" w:rsidRPr="00F044AE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</w:pPr>
                            <w:r w:rsidRPr="00F044AE"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  <w:t>Uniquement  sur R&amp;V</w:t>
                            </w:r>
                          </w:p>
                          <w:p w14:paraId="14347556" w14:textId="77777777" w:rsidR="00E51875" w:rsidRPr="00F044AE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</w:pPr>
                            <w:r w:rsidRPr="00F044AE"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  <w:t>Uniquement  sur R&amp;V</w:t>
                            </w:r>
                          </w:p>
                          <w:p w14:paraId="3B8629C7" w14:textId="77777777" w:rsidR="00E51875" w:rsidRPr="00F044AE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</w:pPr>
                            <w:r w:rsidRPr="00F044AE"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  <w:t>Uniquement  sur R&amp;V</w:t>
                            </w:r>
                          </w:p>
                          <w:p w14:paraId="24FD805A" w14:textId="77777777" w:rsidR="00E51875" w:rsidRPr="00F044AE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</w:pPr>
                            <w:r w:rsidRPr="00F044AE"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  <w:t xml:space="preserve">   1-3  /06/17       4-6  /06/18</w:t>
                            </w:r>
                          </w:p>
                          <w:p w14:paraId="2C31B3FE" w14:textId="77777777" w:rsidR="00E51875" w:rsidRPr="00F044AE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</w:pPr>
                            <w:r w:rsidRPr="00F044AE"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  <w:t>27-29/03/17    26-28/03/18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67" o:spid="_x0000_s1118" type="#_x0000_t202" style="position:absolute;left:0;text-align:left;margin-left:411.2pt;margin-top:190.15pt;width:139.1pt;height:107.1pt;z-index:2521611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" mv:complextextbox="1" filled="f" stroked="f">
                <v:textbox>
                  <w:txbxContent>
                    <w:p w14:paraId="2E818E33" w14:textId="77777777" w:rsidR="00E51875" w:rsidRPr="00F044AE" w:rsidRDefault="00E51875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</w:pPr>
                      <w:r w:rsidRPr="00F044AE"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  <w:t>Uniquement  sur  R&amp;V</w:t>
                      </w:r>
                    </w:p>
                    <w:p w14:paraId="3B38FC51" w14:textId="77777777" w:rsidR="00E51875" w:rsidRPr="00F044AE" w:rsidRDefault="00E51875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</w:pPr>
                      <w:r w:rsidRPr="00F044AE"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  <w:t>Uniquement  sur R&amp;V</w:t>
                      </w:r>
                    </w:p>
                    <w:p w14:paraId="14347556" w14:textId="77777777" w:rsidR="00E51875" w:rsidRPr="00F044AE" w:rsidRDefault="00E51875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</w:pPr>
                      <w:r w:rsidRPr="00F044AE"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  <w:t>Uniquement  sur R&amp;V</w:t>
                      </w:r>
                    </w:p>
                    <w:p w14:paraId="3B8629C7" w14:textId="77777777" w:rsidR="00E51875" w:rsidRPr="00F044AE" w:rsidRDefault="00E51875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</w:pPr>
                      <w:r w:rsidRPr="00F044AE"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  <w:t>Uniquement  sur R&amp;V</w:t>
                      </w:r>
                    </w:p>
                    <w:p w14:paraId="24FD805A" w14:textId="77777777" w:rsidR="00E51875" w:rsidRPr="00F044AE" w:rsidRDefault="00E51875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</w:pPr>
                      <w:r w:rsidRPr="00F044AE"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  <w:t xml:space="preserve">   1-3  /06/17       4-6  /06/18</w:t>
                      </w:r>
                    </w:p>
                    <w:p w14:paraId="2C31B3FE" w14:textId="77777777" w:rsidR="00E51875" w:rsidRPr="00F044AE" w:rsidRDefault="00E51875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</w:pPr>
                      <w:r w:rsidRPr="00F044AE"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  <w:t>27-29/03/17    26-28/03/18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5187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163189" behindDoc="0" locked="0" layoutInCell="1" allowOverlap="1" wp14:anchorId="3A266CEC" wp14:editId="7E196BE0">
                <wp:simplePos x="0" y="0"/>
                <wp:positionH relativeFrom="page">
                  <wp:posOffset>5222240</wp:posOffset>
                </wp:positionH>
                <wp:positionV relativeFrom="page">
                  <wp:posOffset>5151120</wp:posOffset>
                </wp:positionV>
                <wp:extent cx="1797050" cy="975360"/>
                <wp:effectExtent l="0" t="0" r="0" b="0"/>
                <wp:wrapThrough wrapText="bothSides">
                  <wp:wrapPolygon edited="0">
                    <wp:start x="305" y="0"/>
                    <wp:lineTo x="305" y="20813"/>
                    <wp:lineTo x="21066" y="20813"/>
                    <wp:lineTo x="21066" y="0"/>
                    <wp:lineTo x="305" y="0"/>
                  </wp:wrapPolygon>
                </wp:wrapThrough>
                <wp:docPr id="669" name="Zone de texte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97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373D7" w14:textId="77777777" w:rsidR="00E51875" w:rsidRPr="00F044AE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</w:pPr>
                            <w:r w:rsidRPr="00F044AE"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  <w:t>Uniquement  sur  R&amp;V</w:t>
                            </w:r>
                          </w:p>
                          <w:p w14:paraId="714006CC" w14:textId="77777777" w:rsidR="00E51875" w:rsidRPr="00F044AE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</w:pPr>
                            <w:r w:rsidRPr="00F044AE"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  <w:t>Uniquement  sur  R&amp;V</w:t>
                            </w:r>
                          </w:p>
                          <w:p w14:paraId="4051BE84" w14:textId="77777777" w:rsidR="00E51875" w:rsidRPr="00F044AE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</w:pPr>
                            <w:r w:rsidRPr="00F044AE"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  <w:t>Uniquement  sur  R&amp;V</w:t>
                            </w:r>
                          </w:p>
                          <w:p w14:paraId="1B0691EA" w14:textId="77777777" w:rsidR="00E51875" w:rsidRPr="00F044AE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</w:pPr>
                            <w:r w:rsidRPr="00F044AE"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  <w:t>Uniquement  sur  R&amp;V</w:t>
                            </w:r>
                          </w:p>
                          <w:p w14:paraId="66188E2E" w14:textId="77777777" w:rsidR="00E51875" w:rsidRPr="00F044AE" w:rsidRDefault="00E51875" w:rsidP="00E51875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57136230" w14:textId="77777777" w:rsidR="00E51875" w:rsidRPr="00F044AE" w:rsidRDefault="00E51875" w:rsidP="00E51875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69" o:spid="_x0000_s1119" type="#_x0000_t202" style="position:absolute;left:0;text-align:left;margin-left:411.2pt;margin-top:405.6pt;width:141.5pt;height:76.8pt;z-index:25216318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" mv:complextextbox="1" filled="f" stroked="f">
                <v:textbox>
                  <w:txbxContent>
                    <w:p w14:paraId="7CC373D7" w14:textId="77777777" w:rsidR="00E51875" w:rsidRPr="00F044AE" w:rsidRDefault="00E51875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</w:pPr>
                      <w:r w:rsidRPr="00F044AE"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  <w:t>Uniquement  sur  R&amp;V</w:t>
                      </w:r>
                    </w:p>
                    <w:p w14:paraId="714006CC" w14:textId="77777777" w:rsidR="00E51875" w:rsidRPr="00F044AE" w:rsidRDefault="00E51875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</w:pPr>
                      <w:r w:rsidRPr="00F044AE"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  <w:t>Uniquement  sur  R&amp;V</w:t>
                      </w:r>
                    </w:p>
                    <w:p w14:paraId="4051BE84" w14:textId="77777777" w:rsidR="00E51875" w:rsidRPr="00F044AE" w:rsidRDefault="00E51875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</w:pPr>
                      <w:r w:rsidRPr="00F044AE"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  <w:t>Uniquement  sur  R&amp;V</w:t>
                      </w:r>
                    </w:p>
                    <w:p w14:paraId="1B0691EA" w14:textId="77777777" w:rsidR="00E51875" w:rsidRPr="00F044AE" w:rsidRDefault="00E51875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</w:pPr>
                      <w:r w:rsidRPr="00F044AE"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  <w:t>Uniquement  sur  R&amp;V</w:t>
                      </w:r>
                    </w:p>
                    <w:p w14:paraId="66188E2E" w14:textId="77777777" w:rsidR="00E51875" w:rsidRPr="00F044AE" w:rsidRDefault="00E51875" w:rsidP="00E51875">
                      <w:pPr>
                        <w:spacing w:after="0"/>
                        <w:rPr>
                          <w:rFonts w:ascii="Avenir Next Condensed Medium" w:hAnsi="Avenir Next Condensed Medium"/>
                          <w:color w:val="FFFFFF" w:themeColor="background1"/>
                          <w:lang w:val="fr-FR"/>
                        </w:rPr>
                      </w:pPr>
                    </w:p>
                    <w:p w14:paraId="57136230" w14:textId="77777777" w:rsidR="00E51875" w:rsidRPr="00F044AE" w:rsidRDefault="00E51875" w:rsidP="00E51875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A26B1">
        <w:br w:type="page"/>
      </w:r>
      <w:r w:rsidR="006E2338"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2113013" behindDoc="0" locked="0" layoutInCell="1" allowOverlap="1" wp14:anchorId="3E5A08BB" wp14:editId="304C7333">
                <wp:simplePos x="0" y="0"/>
                <wp:positionH relativeFrom="page">
                  <wp:posOffset>2817495</wp:posOffset>
                </wp:positionH>
                <wp:positionV relativeFrom="page">
                  <wp:posOffset>8625840</wp:posOffset>
                </wp:positionV>
                <wp:extent cx="4338320" cy="1727200"/>
                <wp:effectExtent l="0" t="0" r="0" b="0"/>
                <wp:wrapThrough wrapText="bothSides">
                  <wp:wrapPolygon edited="0">
                    <wp:start x="126" y="0"/>
                    <wp:lineTo x="126" y="21282"/>
                    <wp:lineTo x="21372" y="21282"/>
                    <wp:lineTo x="21372" y="0"/>
                    <wp:lineTo x="126" y="0"/>
                  </wp:wrapPolygon>
                </wp:wrapThrough>
                <wp:docPr id="379" name="Zone de text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320" cy="172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5B050AF" w14:textId="77777777" w:rsidR="009C2416" w:rsidRPr="00D35EA6" w:rsidRDefault="009C2416" w:rsidP="00D35EA6">
                            <w:pPr>
                              <w:spacing w:after="0"/>
                              <w:rPr>
                                <w:rFonts w:ascii="Avenir Next Condensed Medium" w:eastAsia="Times New Roman" w:hAnsi="Avenir Next Condensed Medium" w:cs="Times New Roman"/>
                                <w:b/>
                                <w:color w:val="3B2A94" w:themeColor="accent5" w:themeShade="BF"/>
                                <w:lang w:val="fr-FR"/>
                              </w:rPr>
                            </w:pPr>
                            <w:r w:rsidRPr="00D35EA6">
                              <w:rPr>
                                <w:rFonts w:ascii="Avenir Next Condensed Medium" w:eastAsia="Times New Roman" w:hAnsi="Avenir Next Condensed Medium" w:cs="Times New Roman"/>
                                <w:b/>
                                <w:color w:val="3B2A94" w:themeColor="accent5" w:themeShade="BF"/>
                                <w:lang w:val="fr-FR"/>
                              </w:rPr>
                              <w:t>NOS TARIF</w:t>
                            </w:r>
                          </w:p>
                          <w:p w14:paraId="48140F42" w14:textId="77777777" w:rsidR="009C2416" w:rsidRPr="00D35EA6" w:rsidRDefault="009C2416" w:rsidP="00D35EA6">
                            <w:pPr>
                              <w:spacing w:after="0"/>
                              <w:rPr>
                                <w:rFonts w:ascii="Avenir Next Condensed Medium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 w:eastAsia="fr-FR"/>
                              </w:rPr>
                            </w:pPr>
                            <w:r w:rsidRPr="00D35EA6">
                              <w:rPr>
                                <w:rFonts w:ascii="Avenir Next Condensed Medium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 w:eastAsia="fr-FR"/>
                              </w:rPr>
                              <w:t>Prix journée par personne entre 162 € et 650 € HT  en fonction du type de formation et du nom</w:t>
                            </w:r>
                            <w:r>
                              <w:rPr>
                                <w:rFonts w:ascii="Avenir Next Condensed Medium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 w:eastAsia="fr-FR"/>
                              </w:rPr>
                              <w:t>bre de personnes par session. (</w:t>
                            </w:r>
                            <w:proofErr w:type="gramStart"/>
                            <w:r w:rsidRPr="00D35EA6">
                              <w:rPr>
                                <w:rFonts w:ascii="Avenir Next Condensed Medium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 w:eastAsia="fr-FR"/>
                              </w:rPr>
                              <w:t>les</w:t>
                            </w:r>
                            <w:proofErr w:type="gramEnd"/>
                            <w:r w:rsidRPr="00D35EA6">
                              <w:rPr>
                                <w:rFonts w:ascii="Avenir Next Condensed Medium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 w:eastAsia="fr-FR"/>
                              </w:rPr>
                              <w:t xml:space="preserve"> formations professionnelles ne sont pas assujetties à la TVA). Les formations sont individuelles ou en groupe e</w:t>
                            </w:r>
                            <w:r>
                              <w:rPr>
                                <w:rFonts w:ascii="Avenir Next Condensed Medium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 w:eastAsia="fr-FR"/>
                              </w:rPr>
                              <w:t>n intra ou en inter-entreprises</w:t>
                            </w:r>
                            <w:r w:rsidRPr="00D35EA6">
                              <w:rPr>
                                <w:rFonts w:ascii="Avenir Next Condensed Medium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 w:eastAsia="fr-FR"/>
                              </w:rPr>
                              <w:t>, le prix de la location de la salle n'est pas inclue, les frais de déplacements sont inclus.</w:t>
                            </w:r>
                          </w:p>
                          <w:p w14:paraId="449A2DF8" w14:textId="77777777" w:rsidR="009C2416" w:rsidRPr="00D35EA6" w:rsidRDefault="009C2416" w:rsidP="00D35EA6">
                            <w:pPr>
                              <w:spacing w:after="0"/>
                              <w:rPr>
                                <w:rFonts w:ascii="Avenir Next Condensed Medium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 w:eastAsia="fr-FR"/>
                              </w:rPr>
                            </w:pPr>
                            <w:r w:rsidRPr="00D35EA6">
                              <w:rPr>
                                <w:rFonts w:ascii="Avenir Next Condensed Medium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 w:eastAsia="fr-FR"/>
                              </w:rPr>
                              <w:t>Nous consulter pour tout devis en nous indiquant le nom et coordonnées de organisme de financement.</w:t>
                            </w:r>
                          </w:p>
                          <w:p w14:paraId="69E25883" w14:textId="77777777" w:rsidR="009C2416" w:rsidRPr="00D35EA6" w:rsidRDefault="009C2416" w:rsidP="00D35EA6">
                            <w:pPr>
                              <w:spacing w:after="0"/>
                              <w:rPr>
                                <w:rFonts w:ascii="Avenir Next Condensed Medium" w:eastAsia="Times New Roman" w:hAnsi="Avenir Next Condensed Medium" w:cs="Times New Roman"/>
                                <w:color w:val="3B2A94" w:themeColor="accent5" w:themeShade="BF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9" o:spid="_x0000_s1120" type="#_x0000_t202" style="position:absolute;left:0;text-align:left;margin-left:221.85pt;margin-top:679.2pt;width:341.6pt;height:136pt;z-index:2521130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" mv:complextextbox="1" filled="f" stroked="f">
                <v:textbox>
                  <w:txbxContent>
                    <w:p w14:paraId="35B050AF" w14:textId="77777777" w:rsidR="009C2416" w:rsidRPr="00D35EA6" w:rsidRDefault="009C2416" w:rsidP="00D35EA6">
                      <w:pPr>
                        <w:spacing w:after="0"/>
                        <w:rPr>
                          <w:rFonts w:ascii="Avenir Next Condensed Medium" w:eastAsia="Times New Roman" w:hAnsi="Avenir Next Condensed Medium" w:cs="Times New Roman"/>
                          <w:b/>
                          <w:color w:val="3B2A94" w:themeColor="accent5" w:themeShade="BF"/>
                          <w:lang w:val="fr-FR"/>
                        </w:rPr>
                      </w:pPr>
                      <w:r w:rsidRPr="00D35EA6">
                        <w:rPr>
                          <w:rFonts w:ascii="Avenir Next Condensed Medium" w:eastAsia="Times New Roman" w:hAnsi="Avenir Next Condensed Medium" w:cs="Times New Roman"/>
                          <w:b/>
                          <w:color w:val="3B2A94" w:themeColor="accent5" w:themeShade="BF"/>
                          <w:lang w:val="fr-FR"/>
                        </w:rPr>
                        <w:t>NOS TARIF</w:t>
                      </w:r>
                    </w:p>
                    <w:p w14:paraId="48140F42" w14:textId="77777777" w:rsidR="009C2416" w:rsidRPr="00D35EA6" w:rsidRDefault="009C2416" w:rsidP="00D35EA6">
                      <w:pPr>
                        <w:spacing w:after="0"/>
                        <w:rPr>
                          <w:rFonts w:ascii="Avenir Next Condensed Medium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 w:eastAsia="fr-FR"/>
                        </w:rPr>
                      </w:pPr>
                      <w:r w:rsidRPr="00D35EA6">
                        <w:rPr>
                          <w:rFonts w:ascii="Avenir Next Condensed Medium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 w:eastAsia="fr-FR"/>
                        </w:rPr>
                        <w:t>Prix journée par personne entre 162 € et 650 € HT  en fonction du type de formation et du nom</w:t>
                      </w:r>
                      <w:r>
                        <w:rPr>
                          <w:rFonts w:ascii="Avenir Next Condensed Medium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 w:eastAsia="fr-FR"/>
                        </w:rPr>
                        <w:t>bre de personnes par session. (</w:t>
                      </w:r>
                      <w:proofErr w:type="gramStart"/>
                      <w:r w:rsidRPr="00D35EA6">
                        <w:rPr>
                          <w:rFonts w:ascii="Avenir Next Condensed Medium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 w:eastAsia="fr-FR"/>
                        </w:rPr>
                        <w:t>les</w:t>
                      </w:r>
                      <w:proofErr w:type="gramEnd"/>
                      <w:r w:rsidRPr="00D35EA6">
                        <w:rPr>
                          <w:rFonts w:ascii="Avenir Next Condensed Medium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 w:eastAsia="fr-FR"/>
                        </w:rPr>
                        <w:t xml:space="preserve"> formations professionnelles ne sont pas assujetties à la TVA). Les formations sont individuelles ou en groupe e</w:t>
                      </w:r>
                      <w:r>
                        <w:rPr>
                          <w:rFonts w:ascii="Avenir Next Condensed Medium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 w:eastAsia="fr-FR"/>
                        </w:rPr>
                        <w:t>n intra ou en inter-entreprises</w:t>
                      </w:r>
                      <w:r w:rsidRPr="00D35EA6">
                        <w:rPr>
                          <w:rFonts w:ascii="Avenir Next Condensed Medium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 w:eastAsia="fr-FR"/>
                        </w:rPr>
                        <w:t>, le prix de la location de la salle n'est pas inclue, les frais de déplacements sont inclus.</w:t>
                      </w:r>
                    </w:p>
                    <w:p w14:paraId="449A2DF8" w14:textId="77777777" w:rsidR="009C2416" w:rsidRPr="00D35EA6" w:rsidRDefault="009C2416" w:rsidP="00D35EA6">
                      <w:pPr>
                        <w:spacing w:after="0"/>
                        <w:rPr>
                          <w:rFonts w:ascii="Avenir Next Condensed Medium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 w:eastAsia="fr-FR"/>
                        </w:rPr>
                      </w:pPr>
                      <w:r w:rsidRPr="00D35EA6">
                        <w:rPr>
                          <w:rFonts w:ascii="Avenir Next Condensed Medium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 w:eastAsia="fr-FR"/>
                        </w:rPr>
                        <w:t>Nous consulter pour tout devis en nous indiquant le nom et coordonnées de organisme de financement.</w:t>
                      </w:r>
                    </w:p>
                    <w:p w14:paraId="69E25883" w14:textId="77777777" w:rsidR="009C2416" w:rsidRPr="00D35EA6" w:rsidRDefault="009C2416" w:rsidP="00D35EA6">
                      <w:pPr>
                        <w:spacing w:after="0"/>
                        <w:rPr>
                          <w:rFonts w:ascii="Avenir Next Condensed Medium" w:eastAsia="Times New Roman" w:hAnsi="Avenir Next Condensed Medium" w:cs="Times New Roman"/>
                          <w:color w:val="3B2A94" w:themeColor="accent5" w:themeShade="BF"/>
                          <w:lang w:val="fr-FR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233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104821" behindDoc="0" locked="0" layoutInCell="1" allowOverlap="1" wp14:anchorId="6DB8D3FB" wp14:editId="7FEC4B0F">
                <wp:simplePos x="0" y="0"/>
                <wp:positionH relativeFrom="page">
                  <wp:posOffset>2817495</wp:posOffset>
                </wp:positionH>
                <wp:positionV relativeFrom="page">
                  <wp:posOffset>7091680</wp:posOffset>
                </wp:positionV>
                <wp:extent cx="4287520" cy="1534160"/>
                <wp:effectExtent l="0" t="0" r="0" b="0"/>
                <wp:wrapThrough wrapText="bothSides">
                  <wp:wrapPolygon edited="0">
                    <wp:start x="128" y="0"/>
                    <wp:lineTo x="128" y="21099"/>
                    <wp:lineTo x="21370" y="21099"/>
                    <wp:lineTo x="21370" y="0"/>
                    <wp:lineTo x="128" y="0"/>
                  </wp:wrapPolygon>
                </wp:wrapThrough>
                <wp:docPr id="265" name="Zone de text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520" cy="153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E428FFA" w14:textId="77777777" w:rsidR="009C2416" w:rsidRPr="00D35EA6" w:rsidRDefault="009C2416" w:rsidP="007D0735">
                            <w:pPr>
                              <w:spacing w:after="0"/>
                              <w:rPr>
                                <w:rFonts w:ascii="Avenir Next Condensed Medium" w:eastAsia="Times New Roman" w:hAnsi="Avenir Next Condensed Medium" w:cs="Times New Roman"/>
                                <w:b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</w:pPr>
                            <w:r w:rsidRPr="00D35EA6">
                              <w:rPr>
                                <w:rFonts w:ascii="Avenir Next Condensed Medium" w:eastAsia="Times New Roman" w:hAnsi="Avenir Next Condensed Medium" w:cs="Times New Roman"/>
                                <w:b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  <w:t>SUIVI ADMINISTRATIF</w:t>
                            </w:r>
                          </w:p>
                          <w:p w14:paraId="4A9A484E" w14:textId="77777777" w:rsidR="009C2416" w:rsidRPr="00D35EA6" w:rsidRDefault="009C2416" w:rsidP="007D0735">
                            <w:pPr>
                              <w:spacing w:after="0"/>
                              <w:rPr>
                                <w:rFonts w:ascii="Avenir Next Condensed Medium" w:eastAsia="Times New Roman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</w:pPr>
                            <w:r w:rsidRPr="00D35EA6">
                              <w:rPr>
                                <w:rFonts w:ascii="Avenir Next Condensed Medium" w:eastAsia="Times New Roman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  <w:t xml:space="preserve">Nos prestations prévoient un suivi administratif rigoureux pour la prise en charge des </w:t>
                            </w:r>
                            <w:proofErr w:type="gramStart"/>
                            <w:r w:rsidRPr="00D35EA6">
                              <w:rPr>
                                <w:rFonts w:ascii="Avenir Next Condensed Medium" w:eastAsia="Times New Roman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  <w:t>OPCA .</w:t>
                            </w:r>
                            <w:proofErr w:type="gramEnd"/>
                            <w:r w:rsidRPr="00D35EA6">
                              <w:rPr>
                                <w:rFonts w:ascii="Avenir Next Condensed Medium" w:eastAsia="Times New Roman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  <w:t xml:space="preserve"> Nous gérons notre base documentaire avec un outil informatique performant.</w:t>
                            </w:r>
                          </w:p>
                          <w:p w14:paraId="1BD4B40D" w14:textId="77777777" w:rsidR="009C2416" w:rsidRPr="00D35EA6" w:rsidRDefault="009C2416" w:rsidP="007D0735">
                            <w:pPr>
                              <w:spacing w:after="0"/>
                              <w:rPr>
                                <w:rFonts w:ascii="Avenir Next Condensed Medium" w:eastAsia="Times New Roman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</w:pPr>
                            <w:r w:rsidRPr="00D35EA6">
                              <w:rPr>
                                <w:rFonts w:ascii="Avenir Next Condensed Medium" w:eastAsia="Times New Roman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  <w:t>Les documents, feuille d’émargement, attestation de formation, convention, ou encore évaluation sont bien répertoriés et gérer avec des « </w:t>
                            </w:r>
                            <w:proofErr w:type="spellStart"/>
                            <w:r w:rsidRPr="00D35EA6">
                              <w:rPr>
                                <w:rFonts w:ascii="Avenir Next Condensed Medium" w:eastAsia="Times New Roman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  <w:t>workfloow</w:t>
                            </w:r>
                            <w:proofErr w:type="spellEnd"/>
                            <w:r w:rsidRPr="00D35EA6">
                              <w:rPr>
                                <w:rFonts w:ascii="Avenir Next Condensed Medium" w:eastAsia="Times New Roman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  <w:t> » adapté à chaque phase du processus de formation.</w:t>
                            </w:r>
                          </w:p>
                          <w:p w14:paraId="4A0C16C9" w14:textId="77777777" w:rsidR="009C2416" w:rsidRPr="007D0735" w:rsidRDefault="009C2416" w:rsidP="007D0735">
                            <w:pPr>
                              <w:spacing w:after="0"/>
                              <w:rPr>
                                <w:rFonts w:ascii="Avenir Next Condensed Medium" w:eastAsia="Times New Roman" w:hAnsi="Avenir Next Condensed Medium" w:cs="Times New Roman"/>
                                <w:color w:val="4378A0" w:themeColor="accent3" w:themeShade="BF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5" o:spid="_x0000_s1121" type="#_x0000_t202" style="position:absolute;left:0;text-align:left;margin-left:221.85pt;margin-top:558.4pt;width:337.6pt;height:120.8pt;z-index:2521048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" mv:complextextbox="1" filled="f" stroked="f">
                <v:textbox>
                  <w:txbxContent>
                    <w:p w14:paraId="2E428FFA" w14:textId="77777777" w:rsidR="009C2416" w:rsidRPr="00D35EA6" w:rsidRDefault="009C2416" w:rsidP="007D0735">
                      <w:pPr>
                        <w:spacing w:after="0"/>
                        <w:rPr>
                          <w:rFonts w:ascii="Avenir Next Condensed Medium" w:eastAsia="Times New Roman" w:hAnsi="Avenir Next Condensed Medium" w:cs="Times New Roman"/>
                          <w:b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</w:pPr>
                      <w:r w:rsidRPr="00D35EA6">
                        <w:rPr>
                          <w:rFonts w:ascii="Avenir Next Condensed Medium" w:eastAsia="Times New Roman" w:hAnsi="Avenir Next Condensed Medium" w:cs="Times New Roman"/>
                          <w:b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  <w:t>SUIVI ADMINISTRATIF</w:t>
                      </w:r>
                    </w:p>
                    <w:p w14:paraId="4A9A484E" w14:textId="77777777" w:rsidR="009C2416" w:rsidRPr="00D35EA6" w:rsidRDefault="009C2416" w:rsidP="007D0735">
                      <w:pPr>
                        <w:spacing w:after="0"/>
                        <w:rPr>
                          <w:rFonts w:ascii="Avenir Next Condensed Medium" w:eastAsia="Times New Roman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</w:pPr>
                      <w:r w:rsidRPr="00D35EA6">
                        <w:rPr>
                          <w:rFonts w:ascii="Avenir Next Condensed Medium" w:eastAsia="Times New Roman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  <w:t xml:space="preserve">Nos prestations prévoient un suivi administratif rigoureux pour la prise en charge des </w:t>
                      </w:r>
                      <w:proofErr w:type="gramStart"/>
                      <w:r w:rsidRPr="00D35EA6">
                        <w:rPr>
                          <w:rFonts w:ascii="Avenir Next Condensed Medium" w:eastAsia="Times New Roman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  <w:t>OPCA .</w:t>
                      </w:r>
                      <w:proofErr w:type="gramEnd"/>
                      <w:r w:rsidRPr="00D35EA6">
                        <w:rPr>
                          <w:rFonts w:ascii="Avenir Next Condensed Medium" w:eastAsia="Times New Roman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  <w:t xml:space="preserve"> Nous gérons notre base documentaire avec un outil informatique performant.</w:t>
                      </w:r>
                    </w:p>
                    <w:p w14:paraId="1BD4B40D" w14:textId="77777777" w:rsidR="009C2416" w:rsidRPr="00D35EA6" w:rsidRDefault="009C2416" w:rsidP="007D0735">
                      <w:pPr>
                        <w:spacing w:after="0"/>
                        <w:rPr>
                          <w:rFonts w:ascii="Avenir Next Condensed Medium" w:eastAsia="Times New Roman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</w:pPr>
                      <w:r w:rsidRPr="00D35EA6">
                        <w:rPr>
                          <w:rFonts w:ascii="Avenir Next Condensed Medium" w:eastAsia="Times New Roman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  <w:t>Les documents, feuille d’émargement, attestation de formation, convention, ou encore évaluation sont bien répertoriés et gérer avec des « </w:t>
                      </w:r>
                      <w:proofErr w:type="spellStart"/>
                      <w:r w:rsidRPr="00D35EA6">
                        <w:rPr>
                          <w:rFonts w:ascii="Avenir Next Condensed Medium" w:eastAsia="Times New Roman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  <w:t>workfloow</w:t>
                      </w:r>
                      <w:proofErr w:type="spellEnd"/>
                      <w:r w:rsidRPr="00D35EA6">
                        <w:rPr>
                          <w:rFonts w:ascii="Avenir Next Condensed Medium" w:eastAsia="Times New Roman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  <w:t> » adapté à chaque phase du processus de formation.</w:t>
                      </w:r>
                    </w:p>
                    <w:p w14:paraId="4A0C16C9" w14:textId="77777777" w:rsidR="009C2416" w:rsidRPr="007D0735" w:rsidRDefault="009C2416" w:rsidP="007D0735">
                      <w:pPr>
                        <w:spacing w:after="0"/>
                        <w:rPr>
                          <w:rFonts w:ascii="Avenir Next Condensed Medium" w:eastAsia="Times New Roman" w:hAnsi="Avenir Next Condensed Medium" w:cs="Times New Roman"/>
                          <w:color w:val="4378A0" w:themeColor="accent3" w:themeShade="BF"/>
                          <w:lang w:val="fr-FR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17F47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2102773" behindDoc="0" locked="0" layoutInCell="1" allowOverlap="1" wp14:anchorId="0E789EAC" wp14:editId="7DDC4F96">
                <wp:simplePos x="0" y="0"/>
                <wp:positionH relativeFrom="page">
                  <wp:posOffset>2817495</wp:posOffset>
                </wp:positionH>
                <wp:positionV relativeFrom="page">
                  <wp:posOffset>2516505</wp:posOffset>
                </wp:positionV>
                <wp:extent cx="4236720" cy="2126615"/>
                <wp:effectExtent l="0" t="0" r="0" b="6985"/>
                <wp:wrapThrough wrapText="bothSides">
                  <wp:wrapPolygon edited="0">
                    <wp:start x="129" y="0"/>
                    <wp:lineTo x="129" y="21413"/>
                    <wp:lineTo x="21367" y="21413"/>
                    <wp:lineTo x="21367" y="0"/>
                    <wp:lineTo x="129" y="0"/>
                  </wp:wrapPolygon>
                </wp:wrapThrough>
                <wp:docPr id="162" name="Grouper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6720" cy="2126615"/>
                          <a:chOff x="0" y="0"/>
                          <a:chExt cx="4236720" cy="212661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64" name="Zone de texte 264"/>
                        <wps:cNvSpPr txBox="1"/>
                        <wps:spPr>
                          <a:xfrm>
                            <a:off x="0" y="0"/>
                            <a:ext cx="4236720" cy="21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Zone de texte 91"/>
                        <wps:cNvSpPr txBox="1"/>
                        <wps:spPr>
                          <a:xfrm>
                            <a:off x="91440" y="45720"/>
                            <a:ext cx="4053840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9">
                          <w:txbxContent>
                            <w:p w14:paraId="5612B38C" w14:textId="77777777" w:rsidR="009C2416" w:rsidRPr="00D35EA6" w:rsidRDefault="009C2416" w:rsidP="00FF04A9">
                              <w:pPr>
                                <w:spacing w:after="0"/>
                                <w:rPr>
                                  <w:rFonts w:ascii="Avenir Next Condensed Medium" w:eastAsia="Times New Roman" w:hAnsi="Avenir Next Condensed Medium" w:cs="Times New Roman"/>
                                  <w:b/>
                                  <w:color w:val="3B2A94" w:themeColor="accent5" w:themeShade="BF"/>
                                  <w:sz w:val="23"/>
                                  <w:szCs w:val="23"/>
                                  <w:lang w:val="fr-FR"/>
                                </w:rPr>
                              </w:pPr>
                              <w:r w:rsidRPr="00D35EA6">
                                <w:rPr>
                                  <w:rFonts w:ascii="Avenir Next Condensed Medium" w:eastAsia="Times New Roman" w:hAnsi="Avenir Next Condensed Medium" w:cs="Times New Roman"/>
                                  <w:b/>
                                  <w:color w:val="3B2A94" w:themeColor="accent5" w:themeShade="BF"/>
                                  <w:sz w:val="23"/>
                                  <w:szCs w:val="23"/>
                                  <w:lang w:val="fr-FR"/>
                                </w:rPr>
                                <w:t>ORGANISATION DES SESSIONS DE  FORMATIONS ET CONDITIONS DE RÉALISATION</w:t>
                              </w:r>
                            </w:p>
                            <w:p w14:paraId="267EE8AA" w14:textId="77777777" w:rsidR="009C2416" w:rsidRPr="00D35EA6" w:rsidRDefault="009C2416" w:rsidP="00FF04A9">
                              <w:pPr>
                                <w:spacing w:after="0"/>
                                <w:rPr>
                                  <w:rFonts w:ascii="Avenir Next Condensed Medium" w:eastAsia="Times New Roman" w:hAnsi="Avenir Next Condensed Medium" w:cs="Times New Roman"/>
                                  <w:color w:val="3B2A94" w:themeColor="accent5" w:themeShade="BF"/>
                                  <w:sz w:val="23"/>
                                  <w:szCs w:val="23"/>
                                  <w:lang w:val="fr-FR"/>
                                </w:rPr>
                              </w:pPr>
                              <w:r w:rsidRPr="00D35EA6">
                                <w:rPr>
                                  <w:rFonts w:ascii="Avenir Next Condensed Medium" w:eastAsia="Times New Roman" w:hAnsi="Avenir Next Condensed Medium" w:cs="Times New Roman"/>
                                  <w:color w:val="3B2A94" w:themeColor="accent5" w:themeShade="BF"/>
                                  <w:sz w:val="23"/>
                                  <w:szCs w:val="23"/>
                                  <w:lang w:val="fr-FR"/>
                                </w:rPr>
                                <w:t xml:space="preserve">Une formation réussie est une formation bien préparée. </w:t>
                              </w:r>
                            </w:p>
                            <w:p w14:paraId="6DB07D53" w14:textId="77777777" w:rsidR="009C2416" w:rsidRPr="00D35EA6" w:rsidRDefault="009C2416" w:rsidP="00FF04A9">
                              <w:pPr>
                                <w:spacing w:after="0"/>
                                <w:rPr>
                                  <w:rFonts w:ascii="Avenir Next Condensed Medium" w:eastAsia="Times New Roman" w:hAnsi="Avenir Next Condensed Medium" w:cs="Times New Roman"/>
                                  <w:color w:val="3B2A94" w:themeColor="accent5" w:themeShade="BF"/>
                                  <w:sz w:val="23"/>
                                  <w:szCs w:val="23"/>
                                  <w:lang w:val="fr-FR"/>
                                </w:rPr>
                              </w:pPr>
                              <w:r w:rsidRPr="00D35EA6">
                                <w:rPr>
                                  <w:rFonts w:ascii="Avenir Next Condensed Medium" w:eastAsia="Times New Roman" w:hAnsi="Avenir Next Condensed Medium" w:cs="Times New Roman"/>
                                  <w:color w:val="3B2A94" w:themeColor="accent5" w:themeShade="BF"/>
                                  <w:sz w:val="23"/>
                                  <w:szCs w:val="23"/>
                                  <w:lang w:val="fr-FR"/>
                                </w:rPr>
                                <w:t>Nous disposons de temps en amont à la formation pour  la préparer, afin de vous proposer une formation adaptée à vos attentes. Pour cela nous vous organisons un R&amp;V pour identifier vos besoins afin de vous faire une proposition de formation conforme à vos objectifs.</w:t>
                              </w:r>
                            </w:p>
                            <w:p w14:paraId="26C4C281" w14:textId="77777777" w:rsidR="009C2416" w:rsidRPr="00D35EA6" w:rsidRDefault="009C2416" w:rsidP="00FF04A9">
                              <w:pPr>
                                <w:spacing w:after="0"/>
                                <w:rPr>
                                  <w:rFonts w:ascii="Avenir Next Condensed Medium" w:eastAsia="Times New Roman" w:hAnsi="Avenir Next Condensed Medium" w:cs="Times New Roman"/>
                                  <w:color w:val="3B2A94" w:themeColor="accent5" w:themeShade="BF"/>
                                  <w:sz w:val="23"/>
                                  <w:szCs w:val="23"/>
                                  <w:lang w:val="fr-FR"/>
                                </w:rPr>
                              </w:pPr>
                              <w:r w:rsidRPr="00D35EA6">
                                <w:rPr>
                                  <w:rFonts w:ascii="Avenir Next Condensed Medium" w:eastAsia="Times New Roman" w:hAnsi="Avenir Next Condensed Medium" w:cs="Times New Roman"/>
                                  <w:color w:val="3B2A94" w:themeColor="accent5" w:themeShade="BF"/>
                                  <w:sz w:val="23"/>
                                  <w:szCs w:val="23"/>
                                  <w:lang w:val="fr-FR"/>
                                </w:rPr>
                                <w:t xml:space="preserve">Nous choisissons le lieux d’accueil le mieux adapté dans une démarche </w:t>
                              </w:r>
                              <w:proofErr w:type="spellStart"/>
                              <w:r w:rsidRPr="00D35EA6">
                                <w:rPr>
                                  <w:rFonts w:ascii="Avenir Next Condensed Medium" w:eastAsia="Times New Roman" w:hAnsi="Avenir Next Condensed Medium" w:cs="Times New Roman"/>
                                  <w:color w:val="3B2A94" w:themeColor="accent5" w:themeShade="BF"/>
                                  <w:sz w:val="23"/>
                                  <w:szCs w:val="23"/>
                                  <w:lang w:val="fr-FR"/>
                                </w:rPr>
                                <w:t>eco</w:t>
                              </w:r>
                              <w:proofErr w:type="spellEnd"/>
                              <w:r w:rsidRPr="00D35EA6">
                                <w:rPr>
                                  <w:rFonts w:ascii="Avenir Next Condensed Medium" w:eastAsia="Times New Roman" w:hAnsi="Avenir Next Condensed Medium" w:cs="Times New Roman"/>
                                  <w:color w:val="3B2A94" w:themeColor="accent5" w:themeShade="BF"/>
                                  <w:sz w:val="23"/>
                                  <w:szCs w:val="23"/>
                                  <w:lang w:val="fr-FR"/>
                                </w:rPr>
                                <w:t>-responsable et organisons les journées sur l’aspect logistique et pédagogique adaptée pour avoir les meilleurs conditions d’un bon apprentissage.</w:t>
                              </w:r>
                            </w:p>
                            <w:p w14:paraId="65669153" w14:textId="77777777" w:rsidR="009C2416" w:rsidRPr="007D0735" w:rsidRDefault="009C2416" w:rsidP="00FF04A9">
                              <w:pPr>
                                <w:spacing w:after="0"/>
                                <w:rPr>
                                  <w:rFonts w:ascii="Avenir Next Condensed Medium" w:hAnsi="Avenir Next Condensed Medium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Zone de texte 92"/>
                        <wps:cNvSpPr txBox="1"/>
                        <wps:spPr>
                          <a:xfrm>
                            <a:off x="91440" y="245110"/>
                            <a:ext cx="4053840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9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Zone de texte 93"/>
                        <wps:cNvSpPr txBox="1"/>
                        <wps:spPr>
                          <a:xfrm>
                            <a:off x="91440" y="444500"/>
                            <a:ext cx="4053840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9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Zone de texte 95"/>
                        <wps:cNvSpPr txBox="1"/>
                        <wps:spPr>
                          <a:xfrm>
                            <a:off x="91440" y="644525"/>
                            <a:ext cx="4053840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9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Zone de texte 160"/>
                        <wps:cNvSpPr txBox="1"/>
                        <wps:spPr>
                          <a:xfrm>
                            <a:off x="91440" y="1442085"/>
                            <a:ext cx="405384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9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162" o:spid="_x0000_s1122" style="position:absolute;left:0;text-align:left;margin-left:221.85pt;margin-top:198.15pt;width:333.6pt;height:167.45pt;z-index:252102773;mso-position-horizontal-relative:page;mso-position-vertical-relative:page" coordsize="4236720,21266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" mv:complextextbox="1">
                <v:shape id="Zone de texte 264" o:spid="_x0000_s1123" type="#_x0000_t202" style="position:absolute;width:4236720;height:2126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YKSgxgAA&#10;ANwAAAAPAAAAZHJzL2Rvd25yZXYueG1sRI/NasMwEITvhbyD2EBujRwTXONGMUlISg8p+euhx8Xa&#10;2KbWyliq7b59VSj0OMzMN8wqH00jeupcbVnBYh6BIC6srrlU8H47PKYgnEfW2FgmBd/kIF9PHlaY&#10;aTvwhfqrL0WAsMtQQeV9m0npiooMurltiYN3t51BH2RXSt3hEOCmkXEUJdJgzWGhwpZ2FRWf1y+j&#10;gI6jub2lT3t/2t5foo/0PBx1qdRsOm6eQXga/X/4r/2qFcTJEn7PhCMg1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YKSgxgAAANwAAAAPAAAAAAAAAAAAAAAAAJcCAABkcnMv&#10;ZG93bnJldi54bWxQSwUGAAAAAAQABAD1AAAAigMAAAAA&#10;" mv:complextextbox="1" filled="f" stroked="f"/>
                <v:shape id="Zone de texte 91" o:spid="_x0000_s1124" type="#_x0000_t202" style="position:absolute;left:91440;top:45720;width:4053840;height:2006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pgR2wwAA&#10;ANsAAAAPAAAAZHJzL2Rvd25yZXYueG1sRI9Bi8IwFITvgv8hPMGbpnoQ7RpFZIUFQaz1sMdn82yD&#10;zUu3yWr990ZY2OMwM98wy3Vna3Gn1hvHCibjBARx4bThUsE5343mIHxA1lg7JgVP8rBe9XtLTLV7&#10;cEb3UyhFhLBPUUEVQpNK6YuKLPqxa4ijd3WtxRBlW0rd4iPCbS2nSTKTFg3HhQob2lZU3E6/VsHm&#10;m7NP83O4HLNrZvJ8kfB+dlNqOOg2HyACdeE//Nf+0goWE3h/iT9Ar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pgR2wwAAANsAAAAPAAAAAAAAAAAAAAAAAJcCAABkcnMvZG93&#10;bnJldi54bWxQSwUGAAAAAAQABAD1AAAAhwMAAAAA&#10;" filled="f" stroked="f">
                  <v:textbox style="mso-next-textbox:#Zone de texte 92" inset="0,0,0,0">
                    <w:txbxContent>
                      <w:p w14:paraId="5612B38C" w14:textId="77777777" w:rsidR="009C2416" w:rsidRPr="00D35EA6" w:rsidRDefault="009C2416" w:rsidP="00FF04A9">
                        <w:pPr>
                          <w:spacing w:after="0"/>
                          <w:rPr>
                            <w:rFonts w:ascii="Avenir Next Condensed Medium" w:eastAsia="Times New Roman" w:hAnsi="Avenir Next Condensed Medium" w:cs="Times New Roman"/>
                            <w:b/>
                            <w:color w:val="3B2A94" w:themeColor="accent5" w:themeShade="BF"/>
                            <w:sz w:val="23"/>
                            <w:szCs w:val="23"/>
                            <w:lang w:val="fr-FR"/>
                          </w:rPr>
                        </w:pPr>
                        <w:r w:rsidRPr="00D35EA6">
                          <w:rPr>
                            <w:rFonts w:ascii="Avenir Next Condensed Medium" w:eastAsia="Times New Roman" w:hAnsi="Avenir Next Condensed Medium" w:cs="Times New Roman"/>
                            <w:b/>
                            <w:color w:val="3B2A94" w:themeColor="accent5" w:themeShade="BF"/>
                            <w:sz w:val="23"/>
                            <w:szCs w:val="23"/>
                            <w:lang w:val="fr-FR"/>
                          </w:rPr>
                          <w:t>ORGANISATION DES SESSIONS DE  FORMATIONS ET CONDITIONS DE RÉALISATION</w:t>
                        </w:r>
                      </w:p>
                      <w:p w14:paraId="267EE8AA" w14:textId="77777777" w:rsidR="009C2416" w:rsidRPr="00D35EA6" w:rsidRDefault="009C2416" w:rsidP="00FF04A9">
                        <w:pPr>
                          <w:spacing w:after="0"/>
                          <w:rPr>
                            <w:rFonts w:ascii="Avenir Next Condensed Medium" w:eastAsia="Times New Roman" w:hAnsi="Avenir Next Condensed Medium" w:cs="Times New Roman"/>
                            <w:color w:val="3B2A94" w:themeColor="accent5" w:themeShade="BF"/>
                            <w:sz w:val="23"/>
                            <w:szCs w:val="23"/>
                            <w:lang w:val="fr-FR"/>
                          </w:rPr>
                        </w:pPr>
                        <w:r w:rsidRPr="00D35EA6">
                          <w:rPr>
                            <w:rFonts w:ascii="Avenir Next Condensed Medium" w:eastAsia="Times New Roman" w:hAnsi="Avenir Next Condensed Medium" w:cs="Times New Roman"/>
                            <w:color w:val="3B2A94" w:themeColor="accent5" w:themeShade="BF"/>
                            <w:sz w:val="23"/>
                            <w:szCs w:val="23"/>
                            <w:lang w:val="fr-FR"/>
                          </w:rPr>
                          <w:t xml:space="preserve">Une formation réussie est une formation bien préparée. </w:t>
                        </w:r>
                      </w:p>
                      <w:p w14:paraId="6DB07D53" w14:textId="77777777" w:rsidR="009C2416" w:rsidRPr="00D35EA6" w:rsidRDefault="009C2416" w:rsidP="00FF04A9">
                        <w:pPr>
                          <w:spacing w:after="0"/>
                          <w:rPr>
                            <w:rFonts w:ascii="Avenir Next Condensed Medium" w:eastAsia="Times New Roman" w:hAnsi="Avenir Next Condensed Medium" w:cs="Times New Roman"/>
                            <w:color w:val="3B2A94" w:themeColor="accent5" w:themeShade="BF"/>
                            <w:sz w:val="23"/>
                            <w:szCs w:val="23"/>
                            <w:lang w:val="fr-FR"/>
                          </w:rPr>
                        </w:pPr>
                        <w:r w:rsidRPr="00D35EA6">
                          <w:rPr>
                            <w:rFonts w:ascii="Avenir Next Condensed Medium" w:eastAsia="Times New Roman" w:hAnsi="Avenir Next Condensed Medium" w:cs="Times New Roman"/>
                            <w:color w:val="3B2A94" w:themeColor="accent5" w:themeShade="BF"/>
                            <w:sz w:val="23"/>
                            <w:szCs w:val="23"/>
                            <w:lang w:val="fr-FR"/>
                          </w:rPr>
                          <w:t>Nous disposons de temps en amont à la formation pour  la préparer, afin de vous proposer une formation adaptée à vos attentes. Pour cela nous vous organisons un R&amp;V pour identifier vos besoins afin de vous faire une proposition de formation conforme à vos objectifs.</w:t>
                        </w:r>
                      </w:p>
                      <w:p w14:paraId="26C4C281" w14:textId="77777777" w:rsidR="009C2416" w:rsidRPr="00D35EA6" w:rsidRDefault="009C2416" w:rsidP="00FF04A9">
                        <w:pPr>
                          <w:spacing w:after="0"/>
                          <w:rPr>
                            <w:rFonts w:ascii="Avenir Next Condensed Medium" w:eastAsia="Times New Roman" w:hAnsi="Avenir Next Condensed Medium" w:cs="Times New Roman"/>
                            <w:color w:val="3B2A94" w:themeColor="accent5" w:themeShade="BF"/>
                            <w:sz w:val="23"/>
                            <w:szCs w:val="23"/>
                            <w:lang w:val="fr-FR"/>
                          </w:rPr>
                        </w:pPr>
                        <w:r w:rsidRPr="00D35EA6">
                          <w:rPr>
                            <w:rFonts w:ascii="Avenir Next Condensed Medium" w:eastAsia="Times New Roman" w:hAnsi="Avenir Next Condensed Medium" w:cs="Times New Roman"/>
                            <w:color w:val="3B2A94" w:themeColor="accent5" w:themeShade="BF"/>
                            <w:sz w:val="23"/>
                            <w:szCs w:val="23"/>
                            <w:lang w:val="fr-FR"/>
                          </w:rPr>
                          <w:t xml:space="preserve">Nous choisissons le lieux d’accueil le mieux adapté dans une démarche </w:t>
                        </w:r>
                        <w:proofErr w:type="spellStart"/>
                        <w:r w:rsidRPr="00D35EA6">
                          <w:rPr>
                            <w:rFonts w:ascii="Avenir Next Condensed Medium" w:eastAsia="Times New Roman" w:hAnsi="Avenir Next Condensed Medium" w:cs="Times New Roman"/>
                            <w:color w:val="3B2A94" w:themeColor="accent5" w:themeShade="BF"/>
                            <w:sz w:val="23"/>
                            <w:szCs w:val="23"/>
                            <w:lang w:val="fr-FR"/>
                          </w:rPr>
                          <w:t>eco</w:t>
                        </w:r>
                        <w:proofErr w:type="spellEnd"/>
                        <w:r w:rsidRPr="00D35EA6">
                          <w:rPr>
                            <w:rFonts w:ascii="Avenir Next Condensed Medium" w:eastAsia="Times New Roman" w:hAnsi="Avenir Next Condensed Medium" w:cs="Times New Roman"/>
                            <w:color w:val="3B2A94" w:themeColor="accent5" w:themeShade="BF"/>
                            <w:sz w:val="23"/>
                            <w:szCs w:val="23"/>
                            <w:lang w:val="fr-FR"/>
                          </w:rPr>
                          <w:t>-responsable et organisons les journées sur l’aspect logistique et pédagogique adaptée pour avoir les meilleurs conditions d’un bon apprentissage.</w:t>
                        </w:r>
                      </w:p>
                      <w:p w14:paraId="65669153" w14:textId="77777777" w:rsidR="009C2416" w:rsidRPr="007D0735" w:rsidRDefault="009C2416" w:rsidP="00FF04A9">
                        <w:pPr>
                          <w:spacing w:after="0"/>
                          <w:rPr>
                            <w:rFonts w:ascii="Avenir Next Condensed Medium" w:hAnsi="Avenir Next Condensed Medium"/>
                            <w:lang w:val="fr-FR"/>
                          </w:rPr>
                        </w:pPr>
                      </w:p>
                    </w:txbxContent>
                  </v:textbox>
                </v:shape>
                <v:shape id="Zone de texte 92" o:spid="_x0000_s1125" type="#_x0000_t202" style="position:absolute;left:91440;top:245110;width:4053840;height:2006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dJoB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QbqA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0mgHFAAAA2wAAAA8AAAAAAAAAAAAAAAAAlwIAAGRycy9k&#10;b3ducmV2LnhtbFBLBQYAAAAABAAEAPUAAACJAwAAAAA=&#10;" filled="f" stroked="f">
                  <v:textbox style="mso-next-textbox:#Zone de texte 93" inset="0,0,0,0">
                    <w:txbxContent/>
                  </v:textbox>
                </v:shape>
                <v:shape id="Zone de texte 93" o:spid="_x0000_s1126" type="#_x0000_t202" style="position:absolute;left:91440;top:444500;width:4053840;height:2012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OD+a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MoL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OD+awwAAANsAAAAPAAAAAAAAAAAAAAAAAJcCAABkcnMvZG93&#10;bnJldi54bWxQSwUGAAAAAAQABAD1AAAAhwMAAAAA&#10;" filled="f" stroked="f">
                  <v:textbox style="mso-next-textbox:#Zone de texte 95" inset="0,0,0,0">
                    <w:txbxContent/>
                  </v:textbox>
                </v:shape>
                <v:shape id="Zone de texte 95" o:spid="_x0000_s1127" type="#_x0000_t202" style="position:absolute;left:91440;top:644525;width:4053840;height:7988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nQJ1wwAA&#10;ANsAAAAPAAAAZHJzL2Rvd25yZXYueG1sRI9Ba8JAFITvBf/D8gre6qaCUlNXEVEQhGKMB4+v2Wey&#10;mH0bs6vGf98VCh6HmfmGmc47W4sbtd44VvA5SEAQF04bLhUc8vXHFwgfkDXWjknBgzzMZ723Kaba&#10;3Tmj2z6UIkLYp6igCqFJpfRFRRb9wDXE0Tu51mKIsi2lbvEe4baWwyQZS4uG40KFDS0rKs77q1Ww&#10;OHK2Mpef3112ykyeTxLejs9K9d+7xTeIQF14hf/bG61gMoL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nQJ1wwAAANsAAAAPAAAAAAAAAAAAAAAAAJcCAABkcnMvZG93&#10;bnJldi54bWxQSwUGAAAAAAQABAD1AAAAhwMAAAAA&#10;" filled="f" stroked="f">
                  <v:textbox style="mso-next-textbox:#Zone de texte 160" inset="0,0,0,0">
                    <w:txbxContent/>
                  </v:textbox>
                </v:shape>
                <v:shape id="Zone de texte 160" o:spid="_x0000_s1128" type="#_x0000_t202" style="position:absolute;left:91440;top:1442085;width:4053840;height:6000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AbRPxQAA&#10;ANwAAAAPAAAAZHJzL2Rvd25yZXYueG1sRI9Ba8JAEIXvhf6HZQre6sYeQpu6ikgLBUGM8eBxmh2T&#10;xexsmt1q/PfOodDbDO/Ne9/Ml6Pv1IWG6AIbmE0zUMR1sI4bA4fq8/kVVEzIFrvAZOBGEZaLx4c5&#10;FjZcuaTLPjVKQjgWaKBNqS+0jnVLHuM09MSincLgMck6NNoOeJVw3+mXLMu1R8fS0GJP65bq8/7X&#10;G1gdufxwP9vvXXkqXVW9ZbzJz8ZMnsbVO6hEY/o3/11/WcHPBV+ekQn04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wBtE/FAAAA3AAAAA8AAAAAAAAAAAAAAAAAlw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271428">
        <w:rPr>
          <w:noProof/>
          <w:lang w:val="fr-FR" w:eastAsia="fr-FR"/>
        </w:rPr>
        <w:drawing>
          <wp:anchor distT="0" distB="0" distL="114300" distR="114300" simplePos="0" relativeHeight="252110965" behindDoc="0" locked="0" layoutInCell="1" allowOverlap="1" wp14:anchorId="5586B96F" wp14:editId="232AB18F">
            <wp:simplePos x="0" y="0"/>
            <wp:positionH relativeFrom="page">
              <wp:posOffset>767080</wp:posOffset>
            </wp:positionH>
            <wp:positionV relativeFrom="page">
              <wp:posOffset>7091680</wp:posOffset>
            </wp:positionV>
            <wp:extent cx="1579880" cy="1442720"/>
            <wp:effectExtent l="0" t="0" r="0" b="5080"/>
            <wp:wrapThrough wrapText="bothSides">
              <wp:wrapPolygon edited="0">
                <wp:start x="0" y="0"/>
                <wp:lineTo x="0" y="21296"/>
                <wp:lineTo x="21183" y="21296"/>
                <wp:lineTo x="21183" y="0"/>
                <wp:lineTo x="0" y="0"/>
              </wp:wrapPolygon>
            </wp:wrapThrough>
            <wp:docPr id="286" name="Image 286" descr="Macintosh HD:Users:christinespiteri:Documents:CINQUIEME SOUFFLE:COMMUNICATION:IMAGE:COPIE DES IMAGES UTILISER:MARKETING:Fotolia_graphe 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christinespiteri:Documents:CINQUIEME SOUFFLE:COMMUNICATION:IMAGE:COPIE DES IMAGES UTILISER:MARKETING:Fotolia_graphe ver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428">
        <w:rPr>
          <w:noProof/>
          <w:lang w:val="fr-FR" w:eastAsia="fr-FR"/>
        </w:rPr>
        <w:drawing>
          <wp:anchor distT="0" distB="0" distL="114300" distR="114300" simplePos="0" relativeHeight="252116085" behindDoc="0" locked="0" layoutInCell="1" allowOverlap="1" wp14:anchorId="78F510C8" wp14:editId="37EA759E">
            <wp:simplePos x="0" y="0"/>
            <wp:positionH relativeFrom="page">
              <wp:posOffset>793750</wp:posOffset>
            </wp:positionH>
            <wp:positionV relativeFrom="page">
              <wp:posOffset>8717280</wp:posOffset>
            </wp:positionV>
            <wp:extent cx="1553210" cy="1402080"/>
            <wp:effectExtent l="0" t="0" r="0" b="0"/>
            <wp:wrapThrough wrapText="bothSides">
              <wp:wrapPolygon edited="0">
                <wp:start x="0" y="0"/>
                <wp:lineTo x="0" y="21130"/>
                <wp:lineTo x="21194" y="21130"/>
                <wp:lineTo x="21194" y="0"/>
                <wp:lineTo x="0" y="0"/>
              </wp:wrapPolygon>
            </wp:wrapThrough>
            <wp:docPr id="391" name="Image 391" descr="Macintosh HD:Users:christinespiteri:Documents:CINQUIEME SOUFFLE:COMMUNICATION:IMAGE:image de com et achat:Fotolia_argent 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hristinespiteri:Documents:CINQUIEME SOUFFLE:COMMUNICATION:IMAGE:image de com et achat:Fotolia_argent ver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42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83214" behindDoc="0" locked="0" layoutInCell="1" allowOverlap="1" wp14:anchorId="2DFEE6AD" wp14:editId="38AF10DB">
                <wp:simplePos x="0" y="0"/>
                <wp:positionH relativeFrom="page">
                  <wp:posOffset>461010</wp:posOffset>
                </wp:positionH>
                <wp:positionV relativeFrom="page">
                  <wp:posOffset>463550</wp:posOffset>
                </wp:positionV>
                <wp:extent cx="2252345" cy="9768840"/>
                <wp:effectExtent l="0" t="0" r="8255" b="10160"/>
                <wp:wrapNone/>
                <wp:docPr id="26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2345" cy="97688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A76D851" w14:textId="77777777" w:rsidR="009C2416" w:rsidRDefault="009C2416">
                            <w:pPr>
                              <w:pStyle w:val="Symbol"/>
                              <w:rPr>
                                <w:color w:val="C4D7E6" w:themeColor="accent3" w:themeTint="6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1" o:spid="_x0000_s1129" style="position:absolute;left:0;text-align:left;margin-left:36.3pt;margin-top:36.5pt;width:177.35pt;height:769.2pt;z-index:251183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" fillcolor="#bacc82 [3205]" stroked="f">
                <v:stroke o:forcedash="t"/>
                <v:textbox inset=",7.2pt,,7.2pt">
                  <w:txbxContent>
                    <w:p w14:paraId="3A76D851" w14:textId="77777777" w:rsidR="009C2416" w:rsidRDefault="009C2416">
                      <w:pPr>
                        <w:pStyle w:val="Symbol"/>
                        <w:rPr>
                          <w:color w:val="C4D7E6" w:themeColor="accent3" w:themeTint="6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C02C2">
        <w:rPr>
          <w:noProof/>
          <w:lang w:val="fr-FR" w:eastAsia="fr-FR"/>
        </w:rPr>
        <w:drawing>
          <wp:anchor distT="0" distB="0" distL="114300" distR="114300" simplePos="0" relativeHeight="252109941" behindDoc="0" locked="0" layoutInCell="1" allowOverlap="1" wp14:anchorId="1DB1D6B8" wp14:editId="2F266EF6">
            <wp:simplePos x="0" y="0"/>
            <wp:positionH relativeFrom="page">
              <wp:posOffset>767080</wp:posOffset>
            </wp:positionH>
            <wp:positionV relativeFrom="page">
              <wp:posOffset>4805680</wp:posOffset>
            </wp:positionV>
            <wp:extent cx="1579880" cy="2092960"/>
            <wp:effectExtent l="0" t="0" r="0" b="0"/>
            <wp:wrapThrough wrapText="bothSides">
              <wp:wrapPolygon edited="0">
                <wp:start x="0" y="0"/>
                <wp:lineTo x="0" y="21233"/>
                <wp:lineTo x="21183" y="21233"/>
                <wp:lineTo x="21183" y="0"/>
                <wp:lineTo x="0" y="0"/>
              </wp:wrapPolygon>
            </wp:wrapThrough>
            <wp:docPr id="285" name="Image 285" descr="Macintosh HD:Users:christinespiteri:Documents:CINQUIEME SOUFFLE:COMMUNICATION:IMAGE:COPIE DES IMAGES UTILISER:christin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hristinespiteri:Documents:CINQUIEME SOUFFLE:COMMUNICATION:IMAGE:COPIE DES IMAGES UTILISER:christine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3" b="7127"/>
                    <a:stretch/>
                  </pic:blipFill>
                  <pic:spPr bwMode="auto">
                    <a:xfrm>
                      <a:off x="0" y="0"/>
                      <a:ext cx="157988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355">
        <w:rPr>
          <w:noProof/>
          <w:lang w:val="fr-FR" w:eastAsia="fr-FR"/>
        </w:rPr>
        <w:drawing>
          <wp:anchor distT="0" distB="0" distL="114300" distR="114300" simplePos="0" relativeHeight="252115061" behindDoc="0" locked="0" layoutInCell="1" allowOverlap="1" wp14:anchorId="3B8C2F21" wp14:editId="707B9F31">
            <wp:simplePos x="0" y="0"/>
            <wp:positionH relativeFrom="page">
              <wp:posOffset>793750</wp:posOffset>
            </wp:positionH>
            <wp:positionV relativeFrom="page">
              <wp:posOffset>2515870</wp:posOffset>
            </wp:positionV>
            <wp:extent cx="1553210" cy="2056130"/>
            <wp:effectExtent l="0" t="0" r="0" b="1270"/>
            <wp:wrapThrough wrapText="bothSides">
              <wp:wrapPolygon edited="0">
                <wp:start x="0" y="0"/>
                <wp:lineTo x="0" y="21347"/>
                <wp:lineTo x="21194" y="21347"/>
                <wp:lineTo x="21194" y="0"/>
                <wp:lineTo x="0" y="0"/>
              </wp:wrapPolygon>
            </wp:wrapThrough>
            <wp:docPr id="382" name="Image 382" descr="Macintosh HD:Users:christinespiteri:Documents:CINQUIEME SOUFFLE:COMMUNICATION:IMAGE:COPIE DES IMAGES UTILISER:MANAGEMENT:Fotolia_116973585_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tinespiteri:Documents:CINQUIEME SOUFFLE:COMMUNICATION:IMAGE:COPIE DES IMAGES UTILISER:MANAGEMENT:Fotolia_116973585_X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5" b="6032"/>
                    <a:stretch/>
                  </pic:blipFill>
                  <pic:spPr bwMode="auto">
                    <a:xfrm>
                      <a:off x="0" y="0"/>
                      <a:ext cx="155321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355">
        <w:rPr>
          <w:noProof/>
          <w:lang w:val="fr-FR" w:eastAsia="fr-FR"/>
        </w:rPr>
        <w:drawing>
          <wp:anchor distT="0" distB="0" distL="114300" distR="114300" simplePos="0" relativeHeight="252114037" behindDoc="0" locked="0" layoutInCell="1" allowOverlap="1" wp14:anchorId="664CB3E4" wp14:editId="467425FA">
            <wp:simplePos x="0" y="0"/>
            <wp:positionH relativeFrom="page">
              <wp:posOffset>767080</wp:posOffset>
            </wp:positionH>
            <wp:positionV relativeFrom="page">
              <wp:posOffset>657860</wp:posOffset>
            </wp:positionV>
            <wp:extent cx="1579880" cy="1579880"/>
            <wp:effectExtent l="0" t="0" r="0" b="0"/>
            <wp:wrapThrough wrapText="bothSides">
              <wp:wrapPolygon edited="0">
                <wp:start x="0" y="0"/>
                <wp:lineTo x="0" y="21183"/>
                <wp:lineTo x="21183" y="21183"/>
                <wp:lineTo x="21183" y="0"/>
                <wp:lineTo x="0" y="0"/>
              </wp:wrapPolygon>
            </wp:wrapThrough>
            <wp:docPr id="380" name="Image 380" descr="Macintosh HD:Users:christinespiteri:Documents:CINQUIEME SOUFFLE:COMMUNICATION:IMAGE:COPIE DES IMAGES UTILISER:DEV DURABLE RSE:Fotolia_81424079_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christinespiteri:Documents:CINQUIEME SOUFFLE:COMMUNICATION:IMAGE:COPIE DES IMAGES UTILISER:DEV DURABLE RSE:Fotolia_81424079_X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EA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100725" behindDoc="0" locked="0" layoutInCell="1" allowOverlap="1" wp14:anchorId="79208387" wp14:editId="70E1BDAF">
                <wp:simplePos x="0" y="0"/>
                <wp:positionH relativeFrom="page">
                  <wp:posOffset>2817495</wp:posOffset>
                </wp:positionH>
                <wp:positionV relativeFrom="page">
                  <wp:posOffset>4643120</wp:posOffset>
                </wp:positionV>
                <wp:extent cx="4287520" cy="2540000"/>
                <wp:effectExtent l="0" t="0" r="0" b="0"/>
                <wp:wrapThrough wrapText="bothSides">
                  <wp:wrapPolygon edited="0">
                    <wp:start x="128" y="0"/>
                    <wp:lineTo x="128" y="21384"/>
                    <wp:lineTo x="21370" y="21384"/>
                    <wp:lineTo x="21370" y="0"/>
                    <wp:lineTo x="128" y="0"/>
                  </wp:wrapPolygon>
                </wp:wrapThrough>
                <wp:docPr id="253" name="Zone de text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520" cy="2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DFA86" w14:textId="77777777" w:rsidR="009C2416" w:rsidRPr="00D35EA6" w:rsidRDefault="009C2416" w:rsidP="006E224A">
                            <w:pPr>
                              <w:spacing w:after="0"/>
                              <w:rPr>
                                <w:rFonts w:ascii="Avenir Next Condensed Medium" w:eastAsia="Times New Roman" w:hAnsi="Avenir Next Condensed Medium" w:cs="Times New Roman"/>
                                <w:b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</w:pPr>
                            <w:r w:rsidRPr="00D35EA6">
                              <w:rPr>
                                <w:rFonts w:ascii="Avenir Next Condensed Medium" w:eastAsia="Times New Roman" w:hAnsi="Avenir Next Condensed Medium" w:cs="Times New Roman"/>
                                <w:b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  <w:t>ÉVALUATION DE L'ACTION DE FORMATION ET DES ACQUIS</w:t>
                            </w:r>
                          </w:p>
                          <w:p w14:paraId="4300C8E9" w14:textId="77777777" w:rsidR="009C2416" w:rsidRPr="00D35EA6" w:rsidRDefault="009C2416" w:rsidP="006E224A">
                            <w:pPr>
                              <w:spacing w:after="0"/>
                              <w:rPr>
                                <w:rFonts w:ascii="Avenir Next Condensed Medium" w:eastAsia="Times New Roman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</w:pPr>
                            <w:r w:rsidRPr="00D35EA6">
                              <w:rPr>
                                <w:rFonts w:ascii="Avenir Next Condensed Medium" w:eastAsia="Times New Roman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  <w:t xml:space="preserve">Nous évaluons chaque action de formation par un questionnaire en ligne ou papier en fonction du type de formation et du public. </w:t>
                            </w:r>
                          </w:p>
                          <w:p w14:paraId="10287195" w14:textId="77777777" w:rsidR="009C2416" w:rsidRPr="00D35EA6" w:rsidRDefault="009C2416" w:rsidP="006E224A">
                            <w:pPr>
                              <w:spacing w:after="0"/>
                              <w:rPr>
                                <w:rFonts w:ascii="Avenir Next Condensed Medium" w:eastAsia="Times New Roman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</w:pPr>
                            <w:r w:rsidRPr="00D35EA6">
                              <w:rPr>
                                <w:rFonts w:ascii="Avenir Next Condensed Medium" w:eastAsia="Times New Roman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  <w:t>L’évaluation des acquis permet de mesurer les connaissances acquises et de vérifier que le stagiaire pourra bien les utiliser dans le cadre de son activité professionnelle.</w:t>
                            </w:r>
                          </w:p>
                          <w:p w14:paraId="7A9A19EC" w14:textId="77777777" w:rsidR="009C2416" w:rsidRPr="00D35EA6" w:rsidRDefault="009C2416" w:rsidP="006E224A">
                            <w:pPr>
                              <w:spacing w:after="0"/>
                              <w:rPr>
                                <w:rFonts w:ascii="Avenir Next Condensed Medium" w:eastAsia="Times New Roman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</w:pPr>
                            <w:r w:rsidRPr="00D35EA6">
                              <w:rPr>
                                <w:rFonts w:ascii="Avenir Next Condensed Medium" w:eastAsia="Times New Roman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  <w:t>L’évaluation des participants nous permet également d’adapter la progression tout au long de la formation des personnes constituant le groupe avec une démarche adapté à l’individu au sein du groupe.</w:t>
                            </w:r>
                          </w:p>
                          <w:p w14:paraId="04E166CD" w14:textId="77777777" w:rsidR="009C2416" w:rsidRPr="00D35EA6" w:rsidRDefault="009C2416" w:rsidP="006E224A">
                            <w:pPr>
                              <w:spacing w:after="0"/>
                              <w:rPr>
                                <w:rFonts w:ascii="Avenir Next Condensed Medium" w:eastAsia="Times New Roman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</w:pPr>
                            <w:r w:rsidRPr="00D35EA6">
                              <w:rPr>
                                <w:rFonts w:ascii="Avenir Next Condensed Medium" w:eastAsia="Times New Roman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  <w:t>L’évaluation de la formation  et du formateur en fin de session, nous permet d’ajuster nos outils dans une démarche d’amélioration permanente de la qualité.</w:t>
                            </w:r>
                          </w:p>
                          <w:p w14:paraId="563187E2" w14:textId="77777777" w:rsidR="009C2416" w:rsidRPr="005038B4" w:rsidRDefault="009C2416" w:rsidP="006E224A">
                            <w:pPr>
                              <w:spacing w:after="0"/>
                              <w:rPr>
                                <w:rFonts w:ascii="Avenir Next Condensed Medium" w:eastAsia="Times New Roman" w:hAnsi="Avenir Next Condensed Medium" w:cs="Times New Roman"/>
                                <w:color w:val="3B2A94" w:themeColor="accent5" w:themeShade="BF"/>
                                <w:lang w:val="fr-FR"/>
                              </w:rPr>
                            </w:pPr>
                          </w:p>
                          <w:p w14:paraId="4536D8E5" w14:textId="77777777" w:rsidR="009C2416" w:rsidRDefault="009C2416" w:rsidP="006E224A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3" o:spid="_x0000_s1130" type="#_x0000_t202" style="position:absolute;left:0;text-align:left;margin-left:221.85pt;margin-top:365.6pt;width:337.6pt;height:200pt;z-index:2521007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" mv:complextextbox="1" filled="f" stroked="f">
                <v:textbox>
                  <w:txbxContent>
                    <w:p w14:paraId="737DFA86" w14:textId="77777777" w:rsidR="009C2416" w:rsidRPr="00D35EA6" w:rsidRDefault="009C2416" w:rsidP="006E224A">
                      <w:pPr>
                        <w:spacing w:after="0"/>
                        <w:rPr>
                          <w:rFonts w:ascii="Avenir Next Condensed Medium" w:eastAsia="Times New Roman" w:hAnsi="Avenir Next Condensed Medium" w:cs="Times New Roman"/>
                          <w:b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</w:pPr>
                      <w:r w:rsidRPr="00D35EA6">
                        <w:rPr>
                          <w:rFonts w:ascii="Avenir Next Condensed Medium" w:eastAsia="Times New Roman" w:hAnsi="Avenir Next Condensed Medium" w:cs="Times New Roman"/>
                          <w:b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  <w:t>ÉVALUATION DE L'ACTION DE FORMATION ET DES ACQUIS</w:t>
                      </w:r>
                    </w:p>
                    <w:p w14:paraId="4300C8E9" w14:textId="77777777" w:rsidR="009C2416" w:rsidRPr="00D35EA6" w:rsidRDefault="009C2416" w:rsidP="006E224A">
                      <w:pPr>
                        <w:spacing w:after="0"/>
                        <w:rPr>
                          <w:rFonts w:ascii="Avenir Next Condensed Medium" w:eastAsia="Times New Roman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</w:pPr>
                      <w:r w:rsidRPr="00D35EA6">
                        <w:rPr>
                          <w:rFonts w:ascii="Avenir Next Condensed Medium" w:eastAsia="Times New Roman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  <w:t xml:space="preserve">Nous évaluons chaque action de formation par un questionnaire en ligne ou papier en fonction du type de formation et du public. </w:t>
                      </w:r>
                    </w:p>
                    <w:p w14:paraId="10287195" w14:textId="77777777" w:rsidR="009C2416" w:rsidRPr="00D35EA6" w:rsidRDefault="009C2416" w:rsidP="006E224A">
                      <w:pPr>
                        <w:spacing w:after="0"/>
                        <w:rPr>
                          <w:rFonts w:ascii="Avenir Next Condensed Medium" w:eastAsia="Times New Roman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</w:pPr>
                      <w:r w:rsidRPr="00D35EA6">
                        <w:rPr>
                          <w:rFonts w:ascii="Avenir Next Condensed Medium" w:eastAsia="Times New Roman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  <w:t>L’évaluation des acquis permet de mesurer les connaissances acquises et de vérifier que le stagiaire pourra bien les utiliser dans le cadre de son activité professionnelle.</w:t>
                      </w:r>
                    </w:p>
                    <w:p w14:paraId="7A9A19EC" w14:textId="77777777" w:rsidR="009C2416" w:rsidRPr="00D35EA6" w:rsidRDefault="009C2416" w:rsidP="006E224A">
                      <w:pPr>
                        <w:spacing w:after="0"/>
                        <w:rPr>
                          <w:rFonts w:ascii="Avenir Next Condensed Medium" w:eastAsia="Times New Roman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</w:pPr>
                      <w:r w:rsidRPr="00D35EA6">
                        <w:rPr>
                          <w:rFonts w:ascii="Avenir Next Condensed Medium" w:eastAsia="Times New Roman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  <w:t>L’évaluation des participants nous permet également d’adapter la progression tout au long de la formation des personnes constituant le groupe avec une démarche adapté à l’individu au sein du groupe.</w:t>
                      </w:r>
                    </w:p>
                    <w:p w14:paraId="04E166CD" w14:textId="77777777" w:rsidR="009C2416" w:rsidRPr="00D35EA6" w:rsidRDefault="009C2416" w:rsidP="006E224A">
                      <w:pPr>
                        <w:spacing w:after="0"/>
                        <w:rPr>
                          <w:rFonts w:ascii="Avenir Next Condensed Medium" w:eastAsia="Times New Roman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</w:pPr>
                      <w:r w:rsidRPr="00D35EA6">
                        <w:rPr>
                          <w:rFonts w:ascii="Avenir Next Condensed Medium" w:eastAsia="Times New Roman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  <w:t>L’évaluation de la formation  et du formateur en fin de session, nous permet d’ajuster nos outils dans une démarche d’amélioration permanente de la qualité.</w:t>
                      </w:r>
                    </w:p>
                    <w:p w14:paraId="563187E2" w14:textId="77777777" w:rsidR="009C2416" w:rsidRPr="005038B4" w:rsidRDefault="009C2416" w:rsidP="006E224A">
                      <w:pPr>
                        <w:spacing w:after="0"/>
                        <w:rPr>
                          <w:rFonts w:ascii="Avenir Next Condensed Medium" w:eastAsia="Times New Roman" w:hAnsi="Avenir Next Condensed Medium" w:cs="Times New Roman"/>
                          <w:color w:val="3B2A94" w:themeColor="accent5" w:themeShade="BF"/>
                          <w:lang w:val="fr-FR"/>
                        </w:rPr>
                      </w:pPr>
                    </w:p>
                    <w:p w14:paraId="4536D8E5" w14:textId="77777777" w:rsidR="009C2416" w:rsidRDefault="009C2416" w:rsidP="006E224A">
                      <w:pPr>
                        <w:spacing w:after="0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35EA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108917" behindDoc="0" locked="0" layoutInCell="1" allowOverlap="1" wp14:anchorId="39A7B4FC" wp14:editId="1F36E8EC">
                <wp:simplePos x="0" y="0"/>
                <wp:positionH relativeFrom="page">
                  <wp:posOffset>2713355</wp:posOffset>
                </wp:positionH>
                <wp:positionV relativeFrom="page">
                  <wp:posOffset>463550</wp:posOffset>
                </wp:positionV>
                <wp:extent cx="4391660" cy="2117090"/>
                <wp:effectExtent l="0" t="0" r="0" b="0"/>
                <wp:wrapThrough wrapText="bothSides">
                  <wp:wrapPolygon edited="0">
                    <wp:start x="125" y="0"/>
                    <wp:lineTo x="125" y="21250"/>
                    <wp:lineTo x="21363" y="21250"/>
                    <wp:lineTo x="21363" y="0"/>
                    <wp:lineTo x="125" y="0"/>
                  </wp:wrapPolygon>
                </wp:wrapThrough>
                <wp:docPr id="276" name="Zone de text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660" cy="2117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5BB0F" w14:textId="77777777" w:rsidR="009C2416" w:rsidRPr="00D35EA6" w:rsidRDefault="009C2416" w:rsidP="005038B4">
                            <w:pPr>
                              <w:spacing w:after="0"/>
                              <w:rPr>
                                <w:rFonts w:ascii="Avenir Next Condensed Medium" w:eastAsia="Times New Roman" w:hAnsi="Avenir Next Condensed Medium" w:cs="Times New Roman"/>
                                <w:b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</w:pPr>
                            <w:r w:rsidRPr="00D35EA6">
                              <w:rPr>
                                <w:rFonts w:ascii="Avenir Next Condensed Medium" w:eastAsia="Times New Roman" w:hAnsi="Avenir Next Condensed Medium" w:cs="Times New Roman"/>
                                <w:b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  <w:t>INFORMATION SUR NOS OFFRE FORMATIONS</w:t>
                            </w:r>
                          </w:p>
                          <w:p w14:paraId="37861DB8" w14:textId="77777777" w:rsidR="009C2416" w:rsidRPr="00D35EA6" w:rsidRDefault="009C2416" w:rsidP="005038B4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3B2A94" w:themeColor="accent5" w:themeShade="BF"/>
                                <w:sz w:val="23"/>
                                <w:szCs w:val="23"/>
                              </w:rPr>
                            </w:pPr>
                            <w:r w:rsidRPr="00D35EA6">
                              <w:rPr>
                                <w:rFonts w:ascii="Avenir Next Condensed Medium" w:eastAsia="Times New Roman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  <w:t xml:space="preserve">Notre offre formation est disponible sur notre site internet  </w:t>
                            </w:r>
                            <w:hyperlink r:id="rId25" w:history="1">
                              <w:r w:rsidRPr="00D35EA6">
                                <w:rPr>
                                  <w:rStyle w:val="Lienhypertexte"/>
                                  <w:rFonts w:ascii="Avenir Next Condensed Medium" w:hAnsi="Avenir Next Condensed Medium"/>
                                  <w:color w:val="567103" w:themeColor="accent1" w:themeShade="BF"/>
                                  <w:sz w:val="23"/>
                                  <w:szCs w:val="23"/>
                                </w:rPr>
                                <w:t>https://formation.cinquiemesouffle.fr/</w:t>
                              </w:r>
                            </w:hyperlink>
                            <w:r w:rsidRPr="00D35EA6">
                              <w:rPr>
                                <w:rFonts w:ascii="Avenir Next Condensed Medium" w:eastAsia="Times New Roman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  <w:t xml:space="preserve"> avec un agenda des dates programmées. Nous pouvons vous proposer d’autres dates en fonction de vos disponibilités pour des formations individuelles, groupes constitués par vos soins en intra-entreprise.</w:t>
                            </w:r>
                          </w:p>
                          <w:p w14:paraId="2F2EEBA5" w14:textId="77777777" w:rsidR="009C2416" w:rsidRPr="00B561CB" w:rsidRDefault="009C2416" w:rsidP="005038B4">
                            <w:pPr>
                              <w:spacing w:after="0"/>
                              <w:rPr>
                                <w:rFonts w:ascii="Avenir Next Condensed Medium" w:eastAsia="Times New Roman" w:hAnsi="Avenir Next Condensed Medium" w:cs="Times New Roman"/>
                                <w:color w:val="567103" w:themeColor="accent1" w:themeShade="BF"/>
                                <w:sz w:val="23"/>
                                <w:szCs w:val="23"/>
                                <w:lang w:val="fr-FR"/>
                              </w:rPr>
                            </w:pPr>
                            <w:r w:rsidRPr="00D35EA6">
                              <w:rPr>
                                <w:rFonts w:ascii="Avenir Next Condensed Medium" w:eastAsia="Times New Roman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  <w:t>Nous avons également votre catalogue formation disponible en version numérique</w:t>
                            </w:r>
                            <w:r w:rsidRPr="00D35EA6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hyperlink r:id="rId26" w:history="1">
                              <w:r w:rsidRPr="00B561CB">
                                <w:rPr>
                                  <w:rStyle w:val="Lienhypertexte"/>
                                  <w:rFonts w:ascii="Avenir Next Condensed Medium" w:eastAsia="Times New Roman" w:hAnsi="Avenir Next Condensed Medium" w:cs="Times New Roman"/>
                                  <w:color w:val="567103" w:themeColor="accent1" w:themeShade="BF"/>
                                  <w:sz w:val="23"/>
                                  <w:szCs w:val="23"/>
                                  <w:lang w:val="fr-FR"/>
                                </w:rPr>
                                <w:t>http://fr.calameo.com/read/000664860cae92ed1b7e5</w:t>
                              </w:r>
                            </w:hyperlink>
                          </w:p>
                          <w:p w14:paraId="3612DD94" w14:textId="77777777" w:rsidR="009C2416" w:rsidRPr="00D35EA6" w:rsidRDefault="009C2416" w:rsidP="005038B4">
                            <w:pPr>
                              <w:spacing w:after="0"/>
                              <w:rPr>
                                <w:rFonts w:ascii="Avenir Next Condensed Medium" w:eastAsia="Times New Roman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</w:pPr>
                            <w:r w:rsidRPr="00D35EA6">
                              <w:rPr>
                                <w:rFonts w:ascii="Avenir Next Condensed Medium" w:eastAsia="Times New Roman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 w:rsidRPr="00D35EA6">
                              <w:rPr>
                                <w:rFonts w:ascii="Avenir Next Condensed Medium" w:eastAsia="Times New Roman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  <w:t>consultable</w:t>
                            </w:r>
                            <w:proofErr w:type="gramEnd"/>
                            <w:r w:rsidRPr="00D35EA6">
                              <w:rPr>
                                <w:rFonts w:ascii="Avenir Next Condensed Medium" w:eastAsia="Times New Roman" w:hAnsi="Avenir Next Condensed Medium" w:cs="Times New Roman"/>
                                <w:color w:val="3B2A94" w:themeColor="accent5" w:themeShade="BF"/>
                                <w:sz w:val="23"/>
                                <w:szCs w:val="23"/>
                                <w:lang w:val="fr-FR"/>
                              </w:rPr>
                              <w:t xml:space="preserve"> en directe en envoyé par courriel sur simple demande de votre part.</w:t>
                            </w:r>
                          </w:p>
                          <w:p w14:paraId="0CCB38EE" w14:textId="77777777" w:rsidR="009C2416" w:rsidRDefault="009C2416" w:rsidP="005038B4">
                            <w:pPr>
                              <w:spacing w:after="0"/>
                              <w:rPr>
                                <w:rFonts w:ascii="Avenir Next Condensed Medium" w:eastAsia="Times New Roman" w:hAnsi="Avenir Next Condensed Medium" w:cs="Times New Roman"/>
                                <w:color w:val="4378A0" w:themeColor="accent3" w:themeShade="BF"/>
                                <w:lang w:val="fr-FR"/>
                              </w:rPr>
                            </w:pPr>
                          </w:p>
                          <w:p w14:paraId="6B53C4D8" w14:textId="77777777" w:rsidR="009C2416" w:rsidRDefault="009C2416" w:rsidP="005038B4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6" o:spid="_x0000_s1131" type="#_x0000_t202" style="position:absolute;left:0;text-align:left;margin-left:213.65pt;margin-top:36.5pt;width:345.8pt;height:166.7pt;z-index:2521089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" mv:complextextbox="1" filled="f" stroked="f">
                <v:textbox>
                  <w:txbxContent>
                    <w:p w14:paraId="7925BB0F" w14:textId="77777777" w:rsidR="009C2416" w:rsidRPr="00D35EA6" w:rsidRDefault="009C2416" w:rsidP="005038B4">
                      <w:pPr>
                        <w:spacing w:after="0"/>
                        <w:rPr>
                          <w:rFonts w:ascii="Avenir Next Condensed Medium" w:eastAsia="Times New Roman" w:hAnsi="Avenir Next Condensed Medium" w:cs="Times New Roman"/>
                          <w:b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</w:pPr>
                      <w:r w:rsidRPr="00D35EA6">
                        <w:rPr>
                          <w:rFonts w:ascii="Avenir Next Condensed Medium" w:eastAsia="Times New Roman" w:hAnsi="Avenir Next Condensed Medium" w:cs="Times New Roman"/>
                          <w:b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  <w:t>INFORMATION SUR NOS OFFRE FORMATIONS</w:t>
                      </w:r>
                    </w:p>
                    <w:p w14:paraId="37861DB8" w14:textId="77777777" w:rsidR="009C2416" w:rsidRPr="00D35EA6" w:rsidRDefault="009C2416" w:rsidP="005038B4">
                      <w:pPr>
                        <w:spacing w:after="0"/>
                        <w:rPr>
                          <w:rFonts w:ascii="Avenir Next Condensed Medium" w:hAnsi="Avenir Next Condensed Medium"/>
                          <w:color w:val="3B2A94" w:themeColor="accent5" w:themeShade="BF"/>
                          <w:sz w:val="23"/>
                          <w:szCs w:val="23"/>
                        </w:rPr>
                      </w:pPr>
                      <w:r w:rsidRPr="00D35EA6">
                        <w:rPr>
                          <w:rFonts w:ascii="Avenir Next Condensed Medium" w:eastAsia="Times New Roman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  <w:t xml:space="preserve">Notre offre formation est disponible sur notre site internet  </w:t>
                      </w:r>
                      <w:hyperlink r:id="rId27" w:history="1">
                        <w:r w:rsidRPr="00D35EA6">
                          <w:rPr>
                            <w:rStyle w:val="Lienhypertexte"/>
                            <w:rFonts w:ascii="Avenir Next Condensed Medium" w:hAnsi="Avenir Next Condensed Medium"/>
                            <w:color w:val="567103" w:themeColor="accent1" w:themeShade="BF"/>
                            <w:sz w:val="23"/>
                            <w:szCs w:val="23"/>
                          </w:rPr>
                          <w:t>https://formation.cinquiemesouffle.fr/</w:t>
                        </w:r>
                      </w:hyperlink>
                      <w:r w:rsidRPr="00D35EA6">
                        <w:rPr>
                          <w:rFonts w:ascii="Avenir Next Condensed Medium" w:eastAsia="Times New Roman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  <w:t xml:space="preserve"> avec un agenda des dates programmées. Nous pouvons vous proposer d’autres dates en fonction de vos disponibilités pour des formations individuelles, groupes constitués par vos soins en intra-entreprise.</w:t>
                      </w:r>
                    </w:p>
                    <w:p w14:paraId="2F2EEBA5" w14:textId="77777777" w:rsidR="009C2416" w:rsidRPr="00B561CB" w:rsidRDefault="009C2416" w:rsidP="005038B4">
                      <w:pPr>
                        <w:spacing w:after="0"/>
                        <w:rPr>
                          <w:rFonts w:ascii="Avenir Next Condensed Medium" w:eastAsia="Times New Roman" w:hAnsi="Avenir Next Condensed Medium" w:cs="Times New Roman"/>
                          <w:color w:val="567103" w:themeColor="accent1" w:themeShade="BF"/>
                          <w:sz w:val="23"/>
                          <w:szCs w:val="23"/>
                          <w:lang w:val="fr-FR"/>
                        </w:rPr>
                      </w:pPr>
                      <w:r w:rsidRPr="00D35EA6">
                        <w:rPr>
                          <w:rFonts w:ascii="Avenir Next Condensed Medium" w:eastAsia="Times New Roman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  <w:t>Nous avons également votre catalogue formation disponible en version numérique</w:t>
                      </w:r>
                      <w:r w:rsidRPr="00D35EA6">
                        <w:rPr>
                          <w:sz w:val="23"/>
                          <w:szCs w:val="23"/>
                        </w:rPr>
                        <w:t xml:space="preserve"> </w:t>
                      </w:r>
                      <w:hyperlink r:id="rId28" w:history="1">
                        <w:r w:rsidRPr="00B561CB">
                          <w:rPr>
                            <w:rStyle w:val="Lienhypertexte"/>
                            <w:rFonts w:ascii="Avenir Next Condensed Medium" w:eastAsia="Times New Roman" w:hAnsi="Avenir Next Condensed Medium" w:cs="Times New Roman"/>
                            <w:color w:val="567103" w:themeColor="accent1" w:themeShade="BF"/>
                            <w:sz w:val="23"/>
                            <w:szCs w:val="23"/>
                            <w:lang w:val="fr-FR"/>
                          </w:rPr>
                          <w:t>http://fr.calameo.com/read/000664860cae92ed1b7e5</w:t>
                        </w:r>
                      </w:hyperlink>
                    </w:p>
                    <w:p w14:paraId="3612DD94" w14:textId="77777777" w:rsidR="009C2416" w:rsidRPr="00D35EA6" w:rsidRDefault="009C2416" w:rsidP="005038B4">
                      <w:pPr>
                        <w:spacing w:after="0"/>
                        <w:rPr>
                          <w:rFonts w:ascii="Avenir Next Condensed Medium" w:eastAsia="Times New Roman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</w:pPr>
                      <w:r w:rsidRPr="00D35EA6">
                        <w:rPr>
                          <w:rFonts w:ascii="Avenir Next Condensed Medium" w:eastAsia="Times New Roman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  <w:t xml:space="preserve"> </w:t>
                      </w:r>
                      <w:proofErr w:type="gramStart"/>
                      <w:r w:rsidRPr="00D35EA6">
                        <w:rPr>
                          <w:rFonts w:ascii="Avenir Next Condensed Medium" w:eastAsia="Times New Roman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  <w:t>consultable</w:t>
                      </w:r>
                      <w:proofErr w:type="gramEnd"/>
                      <w:r w:rsidRPr="00D35EA6">
                        <w:rPr>
                          <w:rFonts w:ascii="Avenir Next Condensed Medium" w:eastAsia="Times New Roman" w:hAnsi="Avenir Next Condensed Medium" w:cs="Times New Roman"/>
                          <w:color w:val="3B2A94" w:themeColor="accent5" w:themeShade="BF"/>
                          <w:sz w:val="23"/>
                          <w:szCs w:val="23"/>
                          <w:lang w:val="fr-FR"/>
                        </w:rPr>
                        <w:t xml:space="preserve"> en directe en envoyé par courriel sur simple demande de votre part.</w:t>
                      </w:r>
                    </w:p>
                    <w:p w14:paraId="0CCB38EE" w14:textId="77777777" w:rsidR="009C2416" w:rsidRDefault="009C2416" w:rsidP="005038B4">
                      <w:pPr>
                        <w:spacing w:after="0"/>
                        <w:rPr>
                          <w:rFonts w:ascii="Avenir Next Condensed Medium" w:eastAsia="Times New Roman" w:hAnsi="Avenir Next Condensed Medium" w:cs="Times New Roman"/>
                          <w:color w:val="4378A0" w:themeColor="accent3" w:themeShade="BF"/>
                          <w:lang w:val="fr-FR"/>
                        </w:rPr>
                      </w:pPr>
                    </w:p>
                    <w:p w14:paraId="6B53C4D8" w14:textId="77777777" w:rsidR="009C2416" w:rsidRDefault="009C2416" w:rsidP="005038B4">
                      <w:pPr>
                        <w:spacing w:after="0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D650C">
        <w:br w:type="page"/>
      </w:r>
      <w:r w:rsidR="008A6A18">
        <w:rPr>
          <w:noProof/>
          <w:lang w:val="fr-FR" w:eastAsia="fr-FR"/>
        </w:rPr>
        <w:lastRenderedPageBreak/>
        <w:drawing>
          <wp:anchor distT="0" distB="0" distL="114300" distR="114300" simplePos="0" relativeHeight="252120181" behindDoc="0" locked="0" layoutInCell="1" allowOverlap="1" wp14:anchorId="5E911954" wp14:editId="18927370">
            <wp:simplePos x="0" y="0"/>
            <wp:positionH relativeFrom="page">
              <wp:posOffset>1350010</wp:posOffset>
            </wp:positionH>
            <wp:positionV relativeFrom="page">
              <wp:posOffset>8148320</wp:posOffset>
            </wp:positionV>
            <wp:extent cx="956945" cy="956945"/>
            <wp:effectExtent l="0" t="0" r="8255" b="8255"/>
            <wp:wrapThrough wrapText="bothSides">
              <wp:wrapPolygon edited="0">
                <wp:start x="0" y="0"/>
                <wp:lineTo x="0" y="21213"/>
                <wp:lineTo x="21213" y="21213"/>
                <wp:lineTo x="21213" y="0"/>
                <wp:lineTo x="0" y="0"/>
              </wp:wrapPolygon>
            </wp:wrapThrough>
            <wp:docPr id="477" name="Imag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ag_QRCode_149970368009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A1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2123253" behindDoc="0" locked="0" layoutInCell="1" allowOverlap="1" wp14:anchorId="416239D5" wp14:editId="45635106">
                <wp:simplePos x="0" y="0"/>
                <wp:positionH relativeFrom="page">
                  <wp:posOffset>2468880</wp:posOffset>
                </wp:positionH>
                <wp:positionV relativeFrom="page">
                  <wp:posOffset>4561840</wp:posOffset>
                </wp:positionV>
                <wp:extent cx="4413250" cy="5293360"/>
                <wp:effectExtent l="0" t="0" r="0" b="0"/>
                <wp:wrapThrough wrapText="bothSides">
                  <wp:wrapPolygon edited="0">
                    <wp:start x="124" y="0"/>
                    <wp:lineTo x="124" y="21455"/>
                    <wp:lineTo x="21382" y="21455"/>
                    <wp:lineTo x="21382" y="0"/>
                    <wp:lineTo x="124" y="0"/>
                  </wp:wrapPolygon>
                </wp:wrapThrough>
                <wp:docPr id="480" name="Zone de text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250" cy="529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CE6A2" w14:textId="77777777" w:rsidR="009C2416" w:rsidRPr="005D7808" w:rsidRDefault="009C2416" w:rsidP="0093357C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b/>
                                <w:color w:val="567103" w:themeColor="accent1" w:themeShade="BF"/>
                                <w:sz w:val="72"/>
                                <w:szCs w:val="72"/>
                              </w:rPr>
                            </w:pPr>
                            <w:r w:rsidRPr="005D7808">
                              <w:rPr>
                                <w:rFonts w:ascii="Avenir Next Condensed Medium" w:hAnsi="Avenir Next Condensed Medium"/>
                                <w:b/>
                                <w:color w:val="567103" w:themeColor="accent1" w:themeShade="BF"/>
                                <w:sz w:val="72"/>
                                <w:szCs w:val="72"/>
                              </w:rPr>
                              <w:t>CINQUIEME SOUFFLE</w:t>
                            </w:r>
                          </w:p>
                          <w:p w14:paraId="1A188183" w14:textId="77777777" w:rsidR="009C2416" w:rsidRPr="0093357C" w:rsidRDefault="009C2416" w:rsidP="0093357C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567103" w:themeColor="accent1" w:themeShade="BF"/>
                                <w:sz w:val="48"/>
                                <w:szCs w:val="48"/>
                              </w:rPr>
                            </w:pPr>
                          </w:p>
                          <w:p w14:paraId="392D3BF5" w14:textId="77777777" w:rsidR="009C2416" w:rsidRDefault="009C2416" w:rsidP="0093357C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567103" w:themeColor="accent1" w:themeShade="BF"/>
                                <w:sz w:val="48"/>
                                <w:szCs w:val="48"/>
                              </w:rPr>
                            </w:pPr>
                            <w:r w:rsidRPr="0093357C">
                              <w:rPr>
                                <w:rFonts w:ascii="Avenir Next Condensed Medium" w:hAnsi="Avenir Next Condensed Medium"/>
                                <w:color w:val="567103" w:themeColor="accent1" w:themeShade="BF"/>
                                <w:sz w:val="48"/>
                                <w:szCs w:val="48"/>
                              </w:rPr>
                              <w:t xml:space="preserve">22 </w:t>
                            </w:r>
                            <w:proofErr w:type="spellStart"/>
                            <w:r w:rsidRPr="0093357C">
                              <w:rPr>
                                <w:rFonts w:ascii="Avenir Next Condensed Medium" w:hAnsi="Avenir Next Condensed Medium"/>
                                <w:color w:val="567103" w:themeColor="accent1" w:themeShade="BF"/>
                                <w:sz w:val="48"/>
                                <w:szCs w:val="48"/>
                              </w:rPr>
                              <w:t>Chemin</w:t>
                            </w:r>
                            <w:proofErr w:type="spellEnd"/>
                            <w:r w:rsidRPr="0093357C">
                              <w:rPr>
                                <w:rFonts w:ascii="Avenir Next Condensed Medium" w:hAnsi="Avenir Next Condensed Medium"/>
                                <w:color w:val="567103" w:themeColor="accent1" w:themeShade="BF"/>
                                <w:sz w:val="48"/>
                                <w:szCs w:val="48"/>
                              </w:rPr>
                              <w:t xml:space="preserve"> du MOULIN </w:t>
                            </w:r>
                          </w:p>
                          <w:p w14:paraId="1761F6C8" w14:textId="77777777" w:rsidR="009C2416" w:rsidRDefault="009C2416" w:rsidP="0093357C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567103" w:themeColor="accent1" w:themeShade="BF"/>
                                <w:sz w:val="48"/>
                                <w:szCs w:val="48"/>
                              </w:rPr>
                            </w:pPr>
                            <w:r w:rsidRPr="0093357C">
                              <w:rPr>
                                <w:rFonts w:ascii="Avenir Next Condensed Medium" w:hAnsi="Avenir Next Condensed Medium"/>
                                <w:color w:val="567103" w:themeColor="accent1" w:themeShade="BF"/>
                                <w:sz w:val="48"/>
                                <w:szCs w:val="48"/>
                              </w:rPr>
                              <w:t>06650 OPIO</w:t>
                            </w:r>
                          </w:p>
                          <w:p w14:paraId="244502CB" w14:textId="77777777" w:rsidR="009C2416" w:rsidRPr="0093357C" w:rsidRDefault="009C2416" w:rsidP="0093357C">
                            <w:pPr>
                              <w:spacing w:after="0"/>
                              <w:rPr>
                                <w:rFonts w:ascii="Avenir Next Condensed Medium" w:hAnsi="Avenir Next Condensed Medium"/>
                                <w:color w:val="567103" w:themeColor="accent1" w:themeShade="BF"/>
                                <w:sz w:val="48"/>
                                <w:szCs w:val="48"/>
                              </w:rPr>
                            </w:pPr>
                          </w:p>
                          <w:p w14:paraId="0688D8B3" w14:textId="77777777" w:rsidR="009C2416" w:rsidRPr="0093357C" w:rsidRDefault="009C2416" w:rsidP="0093357C">
                            <w:pPr>
                              <w:spacing w:after="0"/>
                              <w:rPr>
                                <w:rFonts w:ascii="Avenir Next Condensed Medium" w:hAnsi="Avenir Next Condensed Medium" w:cs="Times New Roman"/>
                                <w:color w:val="567103" w:themeColor="accent1" w:themeShade="BF"/>
                                <w:sz w:val="48"/>
                                <w:szCs w:val="48"/>
                                <w:lang w:val="fr-FR" w:eastAsia="fr-FR"/>
                              </w:rPr>
                            </w:pPr>
                            <w:r w:rsidRPr="0093357C">
                              <w:rPr>
                                <w:rFonts w:ascii="Avenir Next Condensed Medium" w:hAnsi="Avenir Next Condensed Medium" w:cs="Times New Roman"/>
                                <w:color w:val="567103" w:themeColor="accent1" w:themeShade="BF"/>
                                <w:sz w:val="48"/>
                                <w:szCs w:val="48"/>
                                <w:lang w:val="fr-FR" w:eastAsia="fr-FR"/>
                              </w:rPr>
                              <w:t>Téléphone : +33 493/774215</w:t>
                            </w:r>
                          </w:p>
                          <w:p w14:paraId="4AEE1249" w14:textId="77777777" w:rsidR="009C2416" w:rsidRDefault="009C2416" w:rsidP="0093357C">
                            <w:pPr>
                              <w:spacing w:after="0"/>
                              <w:rPr>
                                <w:rFonts w:ascii="Avenir Next Condensed Medium" w:hAnsi="Avenir Next Condensed Medium" w:cs="Times New Roman"/>
                                <w:color w:val="567103" w:themeColor="accent1" w:themeShade="BF"/>
                                <w:sz w:val="48"/>
                                <w:szCs w:val="48"/>
                                <w:lang w:val="fr-FR" w:eastAsia="fr-FR"/>
                              </w:rPr>
                            </w:pPr>
                            <w:r w:rsidRPr="0093357C">
                              <w:rPr>
                                <w:rFonts w:ascii="Avenir Next Condensed Medium" w:hAnsi="Avenir Next Condensed Medium" w:cs="Times New Roman"/>
                                <w:color w:val="567103" w:themeColor="accent1" w:themeShade="BF"/>
                                <w:sz w:val="48"/>
                                <w:szCs w:val="48"/>
                                <w:lang w:val="fr-FR" w:eastAsia="fr-FR"/>
                              </w:rPr>
                              <w:t xml:space="preserve">Portable :    </w:t>
                            </w:r>
                            <w:r>
                              <w:rPr>
                                <w:rFonts w:ascii="Avenir Next Condensed Medium" w:hAnsi="Avenir Next Condensed Medium" w:cs="Times New Roman"/>
                                <w:color w:val="567103" w:themeColor="accent1" w:themeShade="BF"/>
                                <w:sz w:val="48"/>
                                <w:szCs w:val="48"/>
                                <w:lang w:val="fr-FR" w:eastAsia="fr-FR"/>
                              </w:rPr>
                              <w:t xml:space="preserve"> </w:t>
                            </w:r>
                            <w:r w:rsidRPr="0093357C">
                              <w:rPr>
                                <w:rFonts w:ascii="Avenir Next Condensed Medium" w:hAnsi="Avenir Next Condensed Medium" w:cs="Times New Roman"/>
                                <w:color w:val="567103" w:themeColor="accent1" w:themeShade="BF"/>
                                <w:sz w:val="48"/>
                                <w:szCs w:val="48"/>
                                <w:lang w:val="fr-FR" w:eastAsia="fr-FR"/>
                              </w:rPr>
                              <w:t>+33 684/536940</w:t>
                            </w:r>
                          </w:p>
                          <w:p w14:paraId="2A404A65" w14:textId="77777777" w:rsidR="009C2416" w:rsidRPr="0093357C" w:rsidRDefault="009C2416" w:rsidP="0093357C">
                            <w:pPr>
                              <w:spacing w:after="0"/>
                              <w:rPr>
                                <w:rFonts w:ascii="Avenir Next Condensed Medium" w:hAnsi="Avenir Next Condensed Medium" w:cs="Times New Roman"/>
                                <w:color w:val="567103" w:themeColor="accent1" w:themeShade="BF"/>
                                <w:sz w:val="48"/>
                                <w:szCs w:val="48"/>
                                <w:lang w:val="fr-FR" w:eastAsia="fr-FR"/>
                              </w:rPr>
                            </w:pPr>
                          </w:p>
                          <w:p w14:paraId="7F72D04A" w14:textId="77777777" w:rsidR="009C2416" w:rsidRPr="0093357C" w:rsidRDefault="009C2416" w:rsidP="0093357C">
                            <w:pPr>
                              <w:spacing w:after="0"/>
                              <w:rPr>
                                <w:rFonts w:ascii="Avenir Next Condensed Medium" w:hAnsi="Avenir Next Condensed Medium" w:cs="Times New Roman"/>
                                <w:color w:val="567103" w:themeColor="accent1" w:themeShade="BF"/>
                                <w:sz w:val="44"/>
                                <w:szCs w:val="44"/>
                                <w:lang w:val="fr-FR" w:eastAsia="fr-FR"/>
                              </w:rPr>
                            </w:pPr>
                            <w:r w:rsidRPr="0093357C">
                              <w:rPr>
                                <w:rFonts w:ascii="Avenir Next Condensed Medium" w:hAnsi="Avenir Next Condensed Medium" w:cs="Times New Roman"/>
                                <w:color w:val="567103" w:themeColor="accent1" w:themeShade="BF"/>
                                <w:sz w:val="48"/>
                                <w:szCs w:val="48"/>
                                <w:lang w:val="fr-FR" w:eastAsia="fr-FR"/>
                              </w:rPr>
                              <w:t xml:space="preserve">Email : </w:t>
                            </w:r>
                            <w:hyperlink r:id="rId29" w:history="1">
                              <w:r w:rsidRPr="0093357C">
                                <w:rPr>
                                  <w:rStyle w:val="Lienhypertexte"/>
                                  <w:rFonts w:ascii="Avenir Next Condensed Medium" w:hAnsi="Avenir Next Condensed Medium" w:cs="Times New Roman"/>
                                  <w:color w:val="567103" w:themeColor="accent1" w:themeShade="BF"/>
                                  <w:sz w:val="44"/>
                                  <w:szCs w:val="44"/>
                                  <w:lang w:val="fr-FR" w:eastAsia="fr-FR"/>
                                </w:rPr>
                                <w:t>contact@cinquiemesouffle.fr</w:t>
                              </w:r>
                            </w:hyperlink>
                          </w:p>
                          <w:p w14:paraId="72ADB1A6" w14:textId="77777777" w:rsidR="009C2416" w:rsidRPr="00E06CC5" w:rsidRDefault="009C2416" w:rsidP="005D7808">
                            <w:pPr>
                              <w:rPr>
                                <w:rFonts w:ascii="Avenir Next Condensed Medium" w:hAnsi="Avenir Next Condensed Medium"/>
                                <w:color w:val="567103" w:themeColor="accent1" w:themeShade="BF"/>
                                <w:sz w:val="28"/>
                                <w:szCs w:val="28"/>
                              </w:rPr>
                            </w:pPr>
                            <w:r w:rsidRPr="0093357C">
                              <w:rPr>
                                <w:rFonts w:ascii="Avenir Next Condensed Medium" w:hAnsi="Avenir Next Condensed Medium" w:cs="Times New Roman"/>
                                <w:color w:val="567103" w:themeColor="accent1" w:themeShade="BF"/>
                                <w:sz w:val="48"/>
                                <w:szCs w:val="48"/>
                                <w:lang w:val="fr-FR" w:eastAsia="fr-FR"/>
                              </w:rPr>
                              <w:t xml:space="preserve">Site : </w:t>
                            </w:r>
                            <w:hyperlink r:id="rId30" w:history="1">
                              <w:r w:rsidRPr="005D7808">
                                <w:rPr>
                                  <w:rStyle w:val="Lienhypertexte"/>
                                  <w:rFonts w:ascii="Avenir Next Condensed Medium" w:hAnsi="Avenir Next Condensed Medium"/>
                                  <w:color w:val="567103" w:themeColor="accent1" w:themeShade="BF"/>
                                  <w:sz w:val="40"/>
                                  <w:szCs w:val="40"/>
                                </w:rPr>
                                <w:t>https://formation.cinquiemesouffle.fr/</w:t>
                              </w:r>
                            </w:hyperlink>
                          </w:p>
                          <w:p w14:paraId="0C85166F" w14:textId="77777777" w:rsidR="009C2416" w:rsidRPr="0093357C" w:rsidRDefault="009C2416" w:rsidP="0093357C">
                            <w:pPr>
                              <w:spacing w:after="0"/>
                              <w:rPr>
                                <w:rFonts w:ascii="Avenir Next Condensed Medium" w:hAnsi="Avenir Next Condensed Medium" w:cs="Times New Roman"/>
                                <w:color w:val="567103" w:themeColor="accent1" w:themeShade="BF"/>
                                <w:sz w:val="48"/>
                                <w:szCs w:val="48"/>
                                <w:lang w:val="fr-FR" w:eastAsia="fr-FR"/>
                              </w:rPr>
                            </w:pPr>
                          </w:p>
                          <w:p w14:paraId="68BA4DCE" w14:textId="77777777" w:rsidR="009C2416" w:rsidRDefault="009C2416" w:rsidP="0093357C">
                            <w:pPr>
                              <w:spacing w:after="0"/>
                            </w:pPr>
                          </w:p>
                          <w:p w14:paraId="4E47BB7D" w14:textId="77777777" w:rsidR="009C2416" w:rsidRDefault="009C2416" w:rsidP="0093357C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0" o:spid="_x0000_s1132" type="#_x0000_t202" style="position:absolute;left:0;text-align:left;margin-left:194.4pt;margin-top:359.2pt;width:347.5pt;height:416.8pt;z-index:252123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" mv:complextextbox="1" filled="f" stroked="f">
                <v:textbox>
                  <w:txbxContent>
                    <w:p w14:paraId="0EACE6A2" w14:textId="77777777" w:rsidR="009C2416" w:rsidRPr="005D7808" w:rsidRDefault="009C2416" w:rsidP="0093357C">
                      <w:pPr>
                        <w:spacing w:after="0"/>
                        <w:rPr>
                          <w:rFonts w:ascii="Avenir Next Condensed Medium" w:hAnsi="Avenir Next Condensed Medium"/>
                          <w:b/>
                          <w:color w:val="567103" w:themeColor="accent1" w:themeShade="BF"/>
                          <w:sz w:val="72"/>
                          <w:szCs w:val="72"/>
                        </w:rPr>
                      </w:pPr>
                      <w:r w:rsidRPr="005D7808">
                        <w:rPr>
                          <w:rFonts w:ascii="Avenir Next Condensed Medium" w:hAnsi="Avenir Next Condensed Medium"/>
                          <w:b/>
                          <w:color w:val="567103" w:themeColor="accent1" w:themeShade="BF"/>
                          <w:sz w:val="72"/>
                          <w:szCs w:val="72"/>
                        </w:rPr>
                        <w:t>CINQUIEME SOUFFLE</w:t>
                      </w:r>
                    </w:p>
                    <w:p w14:paraId="1A188183" w14:textId="77777777" w:rsidR="009C2416" w:rsidRPr="0093357C" w:rsidRDefault="009C2416" w:rsidP="0093357C">
                      <w:pPr>
                        <w:spacing w:after="0"/>
                        <w:rPr>
                          <w:rFonts w:ascii="Avenir Next Condensed Medium" w:hAnsi="Avenir Next Condensed Medium"/>
                          <w:color w:val="567103" w:themeColor="accent1" w:themeShade="BF"/>
                          <w:sz w:val="48"/>
                          <w:szCs w:val="48"/>
                        </w:rPr>
                      </w:pPr>
                    </w:p>
                    <w:p w14:paraId="392D3BF5" w14:textId="77777777" w:rsidR="009C2416" w:rsidRDefault="009C2416" w:rsidP="0093357C">
                      <w:pPr>
                        <w:spacing w:after="0"/>
                        <w:rPr>
                          <w:rFonts w:ascii="Avenir Next Condensed Medium" w:hAnsi="Avenir Next Condensed Medium"/>
                          <w:color w:val="567103" w:themeColor="accent1" w:themeShade="BF"/>
                          <w:sz w:val="48"/>
                          <w:szCs w:val="48"/>
                        </w:rPr>
                      </w:pPr>
                      <w:r w:rsidRPr="0093357C">
                        <w:rPr>
                          <w:rFonts w:ascii="Avenir Next Condensed Medium" w:hAnsi="Avenir Next Condensed Medium"/>
                          <w:color w:val="567103" w:themeColor="accent1" w:themeShade="BF"/>
                          <w:sz w:val="48"/>
                          <w:szCs w:val="48"/>
                        </w:rPr>
                        <w:t xml:space="preserve">22 </w:t>
                      </w:r>
                      <w:proofErr w:type="spellStart"/>
                      <w:r w:rsidRPr="0093357C">
                        <w:rPr>
                          <w:rFonts w:ascii="Avenir Next Condensed Medium" w:hAnsi="Avenir Next Condensed Medium"/>
                          <w:color w:val="567103" w:themeColor="accent1" w:themeShade="BF"/>
                          <w:sz w:val="48"/>
                          <w:szCs w:val="48"/>
                        </w:rPr>
                        <w:t>Chemin</w:t>
                      </w:r>
                      <w:proofErr w:type="spellEnd"/>
                      <w:r w:rsidRPr="0093357C">
                        <w:rPr>
                          <w:rFonts w:ascii="Avenir Next Condensed Medium" w:hAnsi="Avenir Next Condensed Medium"/>
                          <w:color w:val="567103" w:themeColor="accent1" w:themeShade="BF"/>
                          <w:sz w:val="48"/>
                          <w:szCs w:val="48"/>
                        </w:rPr>
                        <w:t xml:space="preserve"> du MOULIN </w:t>
                      </w:r>
                    </w:p>
                    <w:p w14:paraId="1761F6C8" w14:textId="77777777" w:rsidR="009C2416" w:rsidRDefault="009C2416" w:rsidP="0093357C">
                      <w:pPr>
                        <w:spacing w:after="0"/>
                        <w:rPr>
                          <w:rFonts w:ascii="Avenir Next Condensed Medium" w:hAnsi="Avenir Next Condensed Medium"/>
                          <w:color w:val="567103" w:themeColor="accent1" w:themeShade="BF"/>
                          <w:sz w:val="48"/>
                          <w:szCs w:val="48"/>
                        </w:rPr>
                      </w:pPr>
                      <w:r w:rsidRPr="0093357C">
                        <w:rPr>
                          <w:rFonts w:ascii="Avenir Next Condensed Medium" w:hAnsi="Avenir Next Condensed Medium"/>
                          <w:color w:val="567103" w:themeColor="accent1" w:themeShade="BF"/>
                          <w:sz w:val="48"/>
                          <w:szCs w:val="48"/>
                        </w:rPr>
                        <w:t>06650 OPIO</w:t>
                      </w:r>
                    </w:p>
                    <w:p w14:paraId="244502CB" w14:textId="77777777" w:rsidR="009C2416" w:rsidRPr="0093357C" w:rsidRDefault="009C2416" w:rsidP="0093357C">
                      <w:pPr>
                        <w:spacing w:after="0"/>
                        <w:rPr>
                          <w:rFonts w:ascii="Avenir Next Condensed Medium" w:hAnsi="Avenir Next Condensed Medium"/>
                          <w:color w:val="567103" w:themeColor="accent1" w:themeShade="BF"/>
                          <w:sz w:val="48"/>
                          <w:szCs w:val="48"/>
                        </w:rPr>
                      </w:pPr>
                    </w:p>
                    <w:p w14:paraId="0688D8B3" w14:textId="77777777" w:rsidR="009C2416" w:rsidRPr="0093357C" w:rsidRDefault="009C2416" w:rsidP="0093357C">
                      <w:pPr>
                        <w:spacing w:after="0"/>
                        <w:rPr>
                          <w:rFonts w:ascii="Avenir Next Condensed Medium" w:hAnsi="Avenir Next Condensed Medium" w:cs="Times New Roman"/>
                          <w:color w:val="567103" w:themeColor="accent1" w:themeShade="BF"/>
                          <w:sz w:val="48"/>
                          <w:szCs w:val="48"/>
                          <w:lang w:val="fr-FR" w:eastAsia="fr-FR"/>
                        </w:rPr>
                      </w:pPr>
                      <w:r w:rsidRPr="0093357C">
                        <w:rPr>
                          <w:rFonts w:ascii="Avenir Next Condensed Medium" w:hAnsi="Avenir Next Condensed Medium" w:cs="Times New Roman"/>
                          <w:color w:val="567103" w:themeColor="accent1" w:themeShade="BF"/>
                          <w:sz w:val="48"/>
                          <w:szCs w:val="48"/>
                          <w:lang w:val="fr-FR" w:eastAsia="fr-FR"/>
                        </w:rPr>
                        <w:t>Téléphone : +33 493/774215</w:t>
                      </w:r>
                    </w:p>
                    <w:p w14:paraId="4AEE1249" w14:textId="77777777" w:rsidR="009C2416" w:rsidRDefault="009C2416" w:rsidP="0093357C">
                      <w:pPr>
                        <w:spacing w:after="0"/>
                        <w:rPr>
                          <w:rFonts w:ascii="Avenir Next Condensed Medium" w:hAnsi="Avenir Next Condensed Medium" w:cs="Times New Roman"/>
                          <w:color w:val="567103" w:themeColor="accent1" w:themeShade="BF"/>
                          <w:sz w:val="48"/>
                          <w:szCs w:val="48"/>
                          <w:lang w:val="fr-FR" w:eastAsia="fr-FR"/>
                        </w:rPr>
                      </w:pPr>
                      <w:r w:rsidRPr="0093357C">
                        <w:rPr>
                          <w:rFonts w:ascii="Avenir Next Condensed Medium" w:hAnsi="Avenir Next Condensed Medium" w:cs="Times New Roman"/>
                          <w:color w:val="567103" w:themeColor="accent1" w:themeShade="BF"/>
                          <w:sz w:val="48"/>
                          <w:szCs w:val="48"/>
                          <w:lang w:val="fr-FR" w:eastAsia="fr-FR"/>
                        </w:rPr>
                        <w:t xml:space="preserve">Portable :    </w:t>
                      </w:r>
                      <w:r>
                        <w:rPr>
                          <w:rFonts w:ascii="Avenir Next Condensed Medium" w:hAnsi="Avenir Next Condensed Medium" w:cs="Times New Roman"/>
                          <w:color w:val="567103" w:themeColor="accent1" w:themeShade="BF"/>
                          <w:sz w:val="48"/>
                          <w:szCs w:val="48"/>
                          <w:lang w:val="fr-FR" w:eastAsia="fr-FR"/>
                        </w:rPr>
                        <w:t xml:space="preserve"> </w:t>
                      </w:r>
                      <w:r w:rsidRPr="0093357C">
                        <w:rPr>
                          <w:rFonts w:ascii="Avenir Next Condensed Medium" w:hAnsi="Avenir Next Condensed Medium" w:cs="Times New Roman"/>
                          <w:color w:val="567103" w:themeColor="accent1" w:themeShade="BF"/>
                          <w:sz w:val="48"/>
                          <w:szCs w:val="48"/>
                          <w:lang w:val="fr-FR" w:eastAsia="fr-FR"/>
                        </w:rPr>
                        <w:t>+33 684/536940</w:t>
                      </w:r>
                    </w:p>
                    <w:p w14:paraId="2A404A65" w14:textId="77777777" w:rsidR="009C2416" w:rsidRPr="0093357C" w:rsidRDefault="009C2416" w:rsidP="0093357C">
                      <w:pPr>
                        <w:spacing w:after="0"/>
                        <w:rPr>
                          <w:rFonts w:ascii="Avenir Next Condensed Medium" w:hAnsi="Avenir Next Condensed Medium" w:cs="Times New Roman"/>
                          <w:color w:val="567103" w:themeColor="accent1" w:themeShade="BF"/>
                          <w:sz w:val="48"/>
                          <w:szCs w:val="48"/>
                          <w:lang w:val="fr-FR" w:eastAsia="fr-FR"/>
                        </w:rPr>
                      </w:pPr>
                    </w:p>
                    <w:p w14:paraId="7F72D04A" w14:textId="77777777" w:rsidR="009C2416" w:rsidRPr="0093357C" w:rsidRDefault="009C2416" w:rsidP="0093357C">
                      <w:pPr>
                        <w:spacing w:after="0"/>
                        <w:rPr>
                          <w:rFonts w:ascii="Avenir Next Condensed Medium" w:hAnsi="Avenir Next Condensed Medium" w:cs="Times New Roman"/>
                          <w:color w:val="567103" w:themeColor="accent1" w:themeShade="BF"/>
                          <w:sz w:val="44"/>
                          <w:szCs w:val="44"/>
                          <w:lang w:val="fr-FR" w:eastAsia="fr-FR"/>
                        </w:rPr>
                      </w:pPr>
                      <w:r w:rsidRPr="0093357C">
                        <w:rPr>
                          <w:rFonts w:ascii="Avenir Next Condensed Medium" w:hAnsi="Avenir Next Condensed Medium" w:cs="Times New Roman"/>
                          <w:color w:val="567103" w:themeColor="accent1" w:themeShade="BF"/>
                          <w:sz w:val="48"/>
                          <w:szCs w:val="48"/>
                          <w:lang w:val="fr-FR" w:eastAsia="fr-FR"/>
                        </w:rPr>
                        <w:t xml:space="preserve">Email : </w:t>
                      </w:r>
                      <w:hyperlink r:id="rId31" w:history="1">
                        <w:r w:rsidRPr="0093357C">
                          <w:rPr>
                            <w:rStyle w:val="Lienhypertexte"/>
                            <w:rFonts w:ascii="Avenir Next Condensed Medium" w:hAnsi="Avenir Next Condensed Medium" w:cs="Times New Roman"/>
                            <w:color w:val="567103" w:themeColor="accent1" w:themeShade="BF"/>
                            <w:sz w:val="44"/>
                            <w:szCs w:val="44"/>
                            <w:lang w:val="fr-FR" w:eastAsia="fr-FR"/>
                          </w:rPr>
                          <w:t>contact@cinquiemesouffle.fr</w:t>
                        </w:r>
                      </w:hyperlink>
                    </w:p>
                    <w:p w14:paraId="72ADB1A6" w14:textId="77777777" w:rsidR="009C2416" w:rsidRPr="00E06CC5" w:rsidRDefault="009C2416" w:rsidP="005D7808">
                      <w:pPr>
                        <w:rPr>
                          <w:rFonts w:ascii="Avenir Next Condensed Medium" w:hAnsi="Avenir Next Condensed Medium"/>
                          <w:color w:val="567103" w:themeColor="accent1" w:themeShade="BF"/>
                          <w:sz w:val="28"/>
                          <w:szCs w:val="28"/>
                        </w:rPr>
                      </w:pPr>
                      <w:r w:rsidRPr="0093357C">
                        <w:rPr>
                          <w:rFonts w:ascii="Avenir Next Condensed Medium" w:hAnsi="Avenir Next Condensed Medium" w:cs="Times New Roman"/>
                          <w:color w:val="567103" w:themeColor="accent1" w:themeShade="BF"/>
                          <w:sz w:val="48"/>
                          <w:szCs w:val="48"/>
                          <w:lang w:val="fr-FR" w:eastAsia="fr-FR"/>
                        </w:rPr>
                        <w:t xml:space="preserve">Site : </w:t>
                      </w:r>
                      <w:hyperlink r:id="rId32" w:history="1">
                        <w:r w:rsidRPr="005D7808">
                          <w:rPr>
                            <w:rStyle w:val="Lienhypertexte"/>
                            <w:rFonts w:ascii="Avenir Next Condensed Medium" w:hAnsi="Avenir Next Condensed Medium"/>
                            <w:color w:val="567103" w:themeColor="accent1" w:themeShade="BF"/>
                            <w:sz w:val="40"/>
                            <w:szCs w:val="40"/>
                          </w:rPr>
                          <w:t>https://formation.cinquiemesouffle.fr/</w:t>
                        </w:r>
                      </w:hyperlink>
                    </w:p>
                    <w:p w14:paraId="0C85166F" w14:textId="77777777" w:rsidR="009C2416" w:rsidRPr="0093357C" w:rsidRDefault="009C2416" w:rsidP="0093357C">
                      <w:pPr>
                        <w:spacing w:after="0"/>
                        <w:rPr>
                          <w:rFonts w:ascii="Avenir Next Condensed Medium" w:hAnsi="Avenir Next Condensed Medium" w:cs="Times New Roman"/>
                          <w:color w:val="567103" w:themeColor="accent1" w:themeShade="BF"/>
                          <w:sz w:val="48"/>
                          <w:szCs w:val="48"/>
                          <w:lang w:val="fr-FR" w:eastAsia="fr-FR"/>
                        </w:rPr>
                      </w:pPr>
                    </w:p>
                    <w:p w14:paraId="68BA4DCE" w14:textId="77777777" w:rsidR="009C2416" w:rsidRDefault="009C2416" w:rsidP="0093357C">
                      <w:pPr>
                        <w:spacing w:after="0"/>
                      </w:pPr>
                    </w:p>
                    <w:p w14:paraId="4E47BB7D" w14:textId="77777777" w:rsidR="009C2416" w:rsidRDefault="009C2416" w:rsidP="0093357C">
                      <w:pPr>
                        <w:spacing w:after="0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D49DB">
        <w:rPr>
          <w:noProof/>
          <w:lang w:val="fr-FR" w:eastAsia="fr-FR"/>
        </w:rPr>
        <w:drawing>
          <wp:anchor distT="0" distB="0" distL="114300" distR="114300" simplePos="0" relativeHeight="252119157" behindDoc="0" locked="0" layoutInCell="1" allowOverlap="1" wp14:anchorId="016B80C7" wp14:editId="0E283C02">
            <wp:simplePos x="0" y="0"/>
            <wp:positionH relativeFrom="page">
              <wp:posOffset>679450</wp:posOffset>
            </wp:positionH>
            <wp:positionV relativeFrom="page">
              <wp:posOffset>2936240</wp:posOffset>
            </wp:positionV>
            <wp:extent cx="1433830" cy="1912777"/>
            <wp:effectExtent l="0" t="0" r="0" b="0"/>
            <wp:wrapThrough wrapText="bothSides">
              <wp:wrapPolygon edited="0">
                <wp:start x="0" y="0"/>
                <wp:lineTo x="0" y="21227"/>
                <wp:lineTo x="21045" y="21227"/>
                <wp:lineTo x="21045" y="0"/>
                <wp:lineTo x="0" y="0"/>
              </wp:wrapPolygon>
            </wp:wrapThrough>
            <wp:docPr id="473" name="Imag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INQUIEME SOUFFLE COURANT VERT - 10 CM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36" cy="19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9D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94485" behindDoc="0" locked="0" layoutInCell="1" allowOverlap="1" wp14:anchorId="441FA9CB" wp14:editId="3892D0A0">
                <wp:simplePos x="0" y="0"/>
                <wp:positionH relativeFrom="page">
                  <wp:posOffset>471170</wp:posOffset>
                </wp:positionH>
                <wp:positionV relativeFrom="page">
                  <wp:posOffset>652145</wp:posOffset>
                </wp:positionV>
                <wp:extent cx="6625370" cy="1974849"/>
                <wp:effectExtent l="0" t="0" r="4445" b="6985"/>
                <wp:wrapNone/>
                <wp:docPr id="9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5370" cy="197484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966F663" w14:textId="77777777" w:rsidR="009C2416" w:rsidRDefault="009C2416">
                            <w:pPr>
                              <w:pStyle w:val="Symbol"/>
                              <w:rPr>
                                <w:color w:val="D9FA76" w:themeColor="accent1" w:themeTint="66"/>
                              </w:rPr>
                            </w:pPr>
                          </w:p>
                        </w:txbxContent>
                      </wps:txbx>
                      <wps:bodyPr rot="0" vert="horz" wrap="square" lIns="18288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8" o:spid="_x0000_s1133" style="position:absolute;left:0;text-align:left;margin-left:37.1pt;margin-top:51.35pt;width:521.7pt;height:155.5pt;z-index:2511944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" fillcolor="#749805 [3204]" stroked="f" strokecolor="#4a7ebb" strokeweight="1.5pt">
                <v:stroke o:forcedash="t"/>
                <v:shadow opacity="22938f" mv:blur="38100f" offset="0,2pt"/>
                <v:textbox inset="14.4pt,7.2pt,,7.2pt">
                  <w:txbxContent>
                    <w:p w14:paraId="1966F663" w14:textId="77777777" w:rsidR="009C2416" w:rsidRDefault="009C2416">
                      <w:pPr>
                        <w:pStyle w:val="Symbol"/>
                        <w:rPr>
                          <w:color w:val="D9FA76" w:themeColor="accent1" w:themeTint="6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D49D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197557" behindDoc="0" locked="0" layoutInCell="1" allowOverlap="1" wp14:anchorId="574BBA33" wp14:editId="735A50EE">
                <wp:simplePos x="0" y="0"/>
                <wp:positionH relativeFrom="page">
                  <wp:posOffset>835008</wp:posOffset>
                </wp:positionH>
                <wp:positionV relativeFrom="page">
                  <wp:posOffset>1141072</wp:posOffset>
                </wp:positionV>
                <wp:extent cx="5918861" cy="1186775"/>
                <wp:effectExtent l="0" t="0" r="24765" b="7620"/>
                <wp:wrapNone/>
                <wp:docPr id="1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861" cy="118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9C72D47" w14:textId="77777777" w:rsidR="009C2416" w:rsidRDefault="009C2416">
                            <w:pPr>
                              <w:pStyle w:val="Corpsdetexte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6" o:spid="_x0000_s1134" type="#_x0000_t202" style="position:absolute;left:0;text-align:left;margin-left:65.75pt;margin-top:89.85pt;width:466.05pt;height:93.45pt;z-index:2511975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" mv:complextextbox="1" filled="f" stroked="f">
                <v:stroke o:forcedash="t"/>
                <v:textbox inset="0,0,0,0">
                  <w:txbxContent>
                    <w:p w14:paraId="09C72D47" w14:textId="77777777" w:rsidR="009C2416" w:rsidRDefault="009C2416">
                      <w:pPr>
                        <w:pStyle w:val="Corpsdetexte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51F3">
        <w:rPr>
          <w:noProof/>
          <w:lang w:val="fr-FR" w:eastAsia="fr-FR"/>
        </w:rPr>
        <w:drawing>
          <wp:anchor distT="0" distB="0" distL="114300" distR="114300" simplePos="0" relativeHeight="252117109" behindDoc="0" locked="0" layoutInCell="1" allowOverlap="1" wp14:anchorId="36F62194" wp14:editId="6ADFAD40">
            <wp:simplePos x="0" y="0"/>
            <wp:positionH relativeFrom="page">
              <wp:posOffset>679450</wp:posOffset>
            </wp:positionH>
            <wp:positionV relativeFrom="page">
              <wp:posOffset>928370</wp:posOffset>
            </wp:positionV>
            <wp:extent cx="6202680" cy="1398905"/>
            <wp:effectExtent l="0" t="0" r="0" b="0"/>
            <wp:wrapThrough wrapText="bothSides">
              <wp:wrapPolygon edited="0">
                <wp:start x="0" y="0"/>
                <wp:lineTo x="0" y="21178"/>
                <wp:lineTo x="21494" y="21178"/>
                <wp:lineTo x="21494" y="0"/>
                <wp:lineTo x="0" y="0"/>
              </wp:wrapPolygon>
            </wp:wrapThrough>
            <wp:docPr id="449" name="Image 449" descr="Macintosh HD:Users:christinespiteri:Documents:CINQUIEME SOUFFLE:COMMUNICATION:IMAGE:COPIE DES IMAGES UTILISER:MANAGEMENT:Fotolia_81248525_S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tinespiteri:Documents:CINQUIEME SOUFFLE:COMMUNICATION:IMAGE:COPIE DES IMAGES UTILISER:MANAGEMENT:Fotolia_81248525_S - copi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22AF">
      <w:footerReference w:type="even" r:id="rId35"/>
      <w:footerReference w:type="default" r:id="rId36"/>
      <w:pgSz w:w="11909" w:h="16834"/>
      <w:pgMar w:top="720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06CD5" w14:textId="77777777" w:rsidR="00117F47" w:rsidRDefault="00117F47">
      <w:pPr>
        <w:spacing w:after="0"/>
      </w:pPr>
      <w:r>
        <w:separator/>
      </w:r>
    </w:p>
  </w:endnote>
  <w:endnote w:type="continuationSeparator" w:id="0">
    <w:p w14:paraId="0EBE6053" w14:textId="77777777" w:rsidR="00117F47" w:rsidRDefault="00117F4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enir Next Condensed Medium">
    <w:panose1 w:val="020B0606020202020204"/>
    <w:charset w:val="00"/>
    <w:family w:val="auto"/>
    <w:pitch w:val="variable"/>
    <w:sig w:usb0="8000002F" w:usb1="5000204A" w:usb2="00000000" w:usb3="00000000" w:csb0="0000009B" w:csb1="00000000"/>
  </w:font>
  <w:font w:name="Avenir Next Condensed Regular">
    <w:panose1 w:val="020B0506020202020204"/>
    <w:charset w:val="00"/>
    <w:family w:val="auto"/>
    <w:pitch w:val="variable"/>
    <w:sig w:usb0="8000002F" w:usb1="5000204A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venir Next Medium">
    <w:panose1 w:val="020B0603020202020204"/>
    <w:charset w:val="00"/>
    <w:family w:val="auto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46ED96" w14:textId="77777777" w:rsidR="009C2416" w:rsidRDefault="009C2416">
    <w:pPr>
      <w:pStyle w:val="Pieddepag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C3CDA4C" wp14:editId="258F8BA0">
              <wp:simplePos x="0" y="0"/>
              <wp:positionH relativeFrom="page">
                <wp:posOffset>289560</wp:posOffset>
              </wp:positionH>
              <wp:positionV relativeFrom="page">
                <wp:posOffset>10246995</wp:posOffset>
              </wp:positionV>
              <wp:extent cx="609600" cy="215265"/>
              <wp:effectExtent l="0" t="0" r="0" b="13335"/>
              <wp:wrapTight wrapText="bothSides">
                <wp:wrapPolygon edited="0">
                  <wp:start x="0" y="0"/>
                  <wp:lineTo x="0" y="21027"/>
                  <wp:lineTo x="20925" y="21027"/>
                  <wp:lineTo x="20925" y="0"/>
                  <wp:lineTo x="0" y="0"/>
                </wp:wrapPolygon>
              </wp:wrapTight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2BA086" w14:textId="77777777" w:rsidR="009C2416" w:rsidRPr="00F31951" w:rsidRDefault="009C2416" w:rsidP="00E21A84">
                          <w:pPr>
                            <w:pStyle w:val="Pieddepage"/>
                          </w:pPr>
                          <w:r>
                            <w:fldChar w:fldCharType="begin"/>
                          </w:r>
                          <w:r>
                            <w:instrText>PAGE  \* MERGEFORMAT</w:instrText>
                          </w:r>
                          <w:r>
                            <w:fldChar w:fldCharType="separate"/>
                          </w:r>
                          <w:r w:rsidR="00117F47" w:rsidRPr="00117F47">
                            <w:rPr>
                              <w:noProof/>
                              <w:lang w:val="fr-FR"/>
                            </w:rPr>
                            <w:t>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135" type="#_x0000_t202" style="position:absolute;margin-left:22.8pt;margin-top:806.85pt;width:48pt;height:16.9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" filled="f" stroked="f">
              <v:textbox inset="0,0,0,0">
                <w:txbxContent>
                  <w:p w14:paraId="5A2BA086" w14:textId="77777777" w:rsidR="009C2416" w:rsidRPr="00F31951" w:rsidRDefault="009C2416" w:rsidP="00E21A84">
                    <w:pPr>
                      <w:pStyle w:val="Pieddepage"/>
                    </w:pPr>
                    <w:r>
                      <w:fldChar w:fldCharType="begin"/>
                    </w:r>
                    <w:r>
                      <w:instrText>PAGE  \* MERGEFORMAT</w:instrText>
                    </w:r>
                    <w:r>
                      <w:fldChar w:fldCharType="separate"/>
                    </w:r>
                    <w:r w:rsidR="00117F47" w:rsidRPr="00117F47">
                      <w:rPr>
                        <w:noProof/>
                        <w:lang w:val="fr-FR"/>
                      </w:rPr>
                      <w:t>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D4CF55" w14:textId="77777777" w:rsidR="009C2416" w:rsidRDefault="009C2416">
    <w:pPr>
      <w:pStyle w:val="Pieddepag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C2FD3" wp14:editId="15F37C0F">
              <wp:simplePos x="0" y="0"/>
              <wp:positionH relativeFrom="page">
                <wp:posOffset>6656705</wp:posOffset>
              </wp:positionH>
              <wp:positionV relativeFrom="page">
                <wp:posOffset>10244759</wp:posOffset>
              </wp:positionV>
              <wp:extent cx="609600" cy="241300"/>
              <wp:effectExtent l="0" t="0" r="0" b="635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47706E" w14:textId="77777777" w:rsidR="009C2416" w:rsidRPr="00F31951" w:rsidRDefault="009C2416" w:rsidP="00E21A84">
                          <w:pPr>
                            <w:pStyle w:val="Footer-Right"/>
                          </w:pPr>
                          <w:r>
                            <w:fldChar w:fldCharType="begin"/>
                          </w:r>
                          <w:r>
                            <w:instrText>PAGE  \* MERGEFORMAT</w:instrText>
                          </w:r>
                          <w:r>
                            <w:fldChar w:fldCharType="separate"/>
                          </w:r>
                          <w:r w:rsidR="00117F47" w:rsidRPr="00117F47">
                            <w:rPr>
                              <w:noProof/>
                              <w:lang w:val="fr-FR"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136" type="#_x0000_t202" style="position:absolute;margin-left:524.15pt;margin-top:806.65pt;width:48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" filled="f" stroked="f">
              <v:textbox inset="0,0,0,0">
                <w:txbxContent>
                  <w:p w14:paraId="3B47706E" w14:textId="77777777" w:rsidR="009C2416" w:rsidRPr="00F31951" w:rsidRDefault="009C2416" w:rsidP="00E21A84">
                    <w:pPr>
                      <w:pStyle w:val="Footer-Right"/>
                    </w:pPr>
                    <w:r>
                      <w:fldChar w:fldCharType="begin"/>
                    </w:r>
                    <w:r>
                      <w:instrText>PAGE  \* MERGEFORMAT</w:instrText>
                    </w:r>
                    <w:r>
                      <w:fldChar w:fldCharType="separate"/>
                    </w:r>
                    <w:r w:rsidR="00117F47" w:rsidRPr="00117F47">
                      <w:rPr>
                        <w:noProof/>
                        <w:lang w:val="fr-FR"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B4C382" w14:textId="77777777" w:rsidR="00117F47" w:rsidRDefault="00117F47">
      <w:pPr>
        <w:spacing w:after="0"/>
      </w:pPr>
      <w:r>
        <w:separator/>
      </w:r>
    </w:p>
  </w:footnote>
  <w:footnote w:type="continuationSeparator" w:id="0">
    <w:p w14:paraId="277BFA71" w14:textId="77777777" w:rsidR="00117F47" w:rsidRDefault="00117F4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5pt;height:15pt" o:bullet="t">
        <v:imagedata r:id="rId1" o:title="Word Work File L_1"/>
      </v:shape>
    </w:pict>
  </w:numPicBullet>
  <w:abstractNum w:abstractNumId="0">
    <w:nsid w:val="FFFFFF1D"/>
    <w:multiLevelType w:val="multilevel"/>
    <w:tmpl w:val="CA1064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A90BCF"/>
    <w:multiLevelType w:val="hybridMultilevel"/>
    <w:tmpl w:val="8CE2395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3128D"/>
    <w:multiLevelType w:val="hybridMultilevel"/>
    <w:tmpl w:val="D72C36D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C7A49"/>
    <w:multiLevelType w:val="hybridMultilevel"/>
    <w:tmpl w:val="1F347054"/>
    <w:lvl w:ilvl="0" w:tplc="040C0007">
      <w:start w:val="1"/>
      <w:numFmt w:val="bullet"/>
      <w:lvlText w:val=""/>
      <w:lvlPicBulletId w:val="0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401226A"/>
    <w:multiLevelType w:val="hybridMultilevel"/>
    <w:tmpl w:val="D75EB746"/>
    <w:lvl w:ilvl="0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77F1B57"/>
    <w:multiLevelType w:val="hybridMultilevel"/>
    <w:tmpl w:val="0706D13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8671F2"/>
    <w:multiLevelType w:val="hybridMultilevel"/>
    <w:tmpl w:val="57F24EF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C85CE7"/>
    <w:multiLevelType w:val="hybridMultilevel"/>
    <w:tmpl w:val="CB1A1DBC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E195A42"/>
    <w:multiLevelType w:val="hybridMultilevel"/>
    <w:tmpl w:val="D948332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ED173A"/>
    <w:multiLevelType w:val="hybridMultilevel"/>
    <w:tmpl w:val="7186810A"/>
    <w:lvl w:ilvl="0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36F0F1A"/>
    <w:multiLevelType w:val="hybridMultilevel"/>
    <w:tmpl w:val="2BBA05B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B0356A"/>
    <w:multiLevelType w:val="hybridMultilevel"/>
    <w:tmpl w:val="4766608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904BE6"/>
    <w:multiLevelType w:val="hybridMultilevel"/>
    <w:tmpl w:val="0B30B018"/>
    <w:lvl w:ilvl="0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E6A5AF7"/>
    <w:multiLevelType w:val="hybridMultilevel"/>
    <w:tmpl w:val="EDA46D9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423152"/>
    <w:multiLevelType w:val="hybridMultilevel"/>
    <w:tmpl w:val="A3A21B92"/>
    <w:lvl w:ilvl="0" w:tplc="040C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0137586"/>
    <w:multiLevelType w:val="hybridMultilevel"/>
    <w:tmpl w:val="AAC265A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67290A"/>
    <w:multiLevelType w:val="hybridMultilevel"/>
    <w:tmpl w:val="59C2D82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D86ABD"/>
    <w:multiLevelType w:val="hybridMultilevel"/>
    <w:tmpl w:val="4A1EB66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E6768B"/>
    <w:multiLevelType w:val="multilevel"/>
    <w:tmpl w:val="E3502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D4525C"/>
    <w:multiLevelType w:val="hybridMultilevel"/>
    <w:tmpl w:val="ABA2D7A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241C9E"/>
    <w:multiLevelType w:val="hybridMultilevel"/>
    <w:tmpl w:val="44E2213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0B2C19"/>
    <w:multiLevelType w:val="hybridMultilevel"/>
    <w:tmpl w:val="DB6AEEFA"/>
    <w:lvl w:ilvl="0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7391477"/>
    <w:multiLevelType w:val="hybridMultilevel"/>
    <w:tmpl w:val="98F20E2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6365B3"/>
    <w:multiLevelType w:val="hybridMultilevel"/>
    <w:tmpl w:val="B86ECDD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2016A3"/>
    <w:multiLevelType w:val="hybridMultilevel"/>
    <w:tmpl w:val="5668634C"/>
    <w:lvl w:ilvl="0" w:tplc="ED685390">
      <w:numFmt w:val="bullet"/>
      <w:lvlText w:val="-"/>
      <w:lvlJc w:val="left"/>
      <w:pPr>
        <w:ind w:left="720" w:hanging="360"/>
      </w:pPr>
      <w:rPr>
        <w:rFonts w:ascii="News Gothic MT" w:eastAsiaTheme="minorEastAsia" w:hAnsi="News Gothic M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4D4725"/>
    <w:multiLevelType w:val="hybridMultilevel"/>
    <w:tmpl w:val="5592438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6907F3"/>
    <w:multiLevelType w:val="hybridMultilevel"/>
    <w:tmpl w:val="3216F83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DC130B"/>
    <w:multiLevelType w:val="hybridMultilevel"/>
    <w:tmpl w:val="6DB2C8E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14070A"/>
    <w:multiLevelType w:val="multilevel"/>
    <w:tmpl w:val="7666C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C1A209D"/>
    <w:multiLevelType w:val="hybridMultilevel"/>
    <w:tmpl w:val="A496A6B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084633"/>
    <w:multiLevelType w:val="hybridMultilevel"/>
    <w:tmpl w:val="A2BEDAD4"/>
    <w:lvl w:ilvl="0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D4B5D03"/>
    <w:multiLevelType w:val="hybridMultilevel"/>
    <w:tmpl w:val="0860C79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FFF14EE"/>
    <w:multiLevelType w:val="hybridMultilevel"/>
    <w:tmpl w:val="29089C8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142877"/>
    <w:multiLevelType w:val="hybridMultilevel"/>
    <w:tmpl w:val="4F887FA6"/>
    <w:lvl w:ilvl="0" w:tplc="040C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08D3C0E"/>
    <w:multiLevelType w:val="hybridMultilevel"/>
    <w:tmpl w:val="681C5B28"/>
    <w:lvl w:ilvl="0" w:tplc="040C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>
    <w:nsid w:val="64A673E8"/>
    <w:multiLevelType w:val="hybridMultilevel"/>
    <w:tmpl w:val="C46CFB9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564ECC"/>
    <w:multiLevelType w:val="hybridMultilevel"/>
    <w:tmpl w:val="586A32D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7A6565"/>
    <w:multiLevelType w:val="hybridMultilevel"/>
    <w:tmpl w:val="53F691C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1647EF"/>
    <w:multiLevelType w:val="multilevel"/>
    <w:tmpl w:val="DD7EA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93C7F62"/>
    <w:multiLevelType w:val="hybridMultilevel"/>
    <w:tmpl w:val="29DE9ED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BC176F"/>
    <w:multiLevelType w:val="hybridMultilevel"/>
    <w:tmpl w:val="599C3F6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2B3882"/>
    <w:multiLevelType w:val="hybridMultilevel"/>
    <w:tmpl w:val="32A8B650"/>
    <w:lvl w:ilvl="0" w:tplc="ED685390">
      <w:numFmt w:val="bullet"/>
      <w:lvlText w:val="-"/>
      <w:lvlJc w:val="left"/>
      <w:pPr>
        <w:ind w:left="1080" w:hanging="360"/>
      </w:pPr>
      <w:rPr>
        <w:rFonts w:ascii="News Gothic MT" w:eastAsiaTheme="minorEastAsia" w:hAnsi="News Gothic M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53E2EF4"/>
    <w:multiLevelType w:val="hybridMultilevel"/>
    <w:tmpl w:val="0C2EA76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742D63"/>
    <w:multiLevelType w:val="hybridMultilevel"/>
    <w:tmpl w:val="D4240E1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1C65EB"/>
    <w:multiLevelType w:val="hybridMultilevel"/>
    <w:tmpl w:val="82707468"/>
    <w:lvl w:ilvl="0" w:tplc="040C0007">
      <w:start w:val="1"/>
      <w:numFmt w:val="bullet"/>
      <w:lvlText w:val=""/>
      <w:lvlPicBulletId w:val="0"/>
      <w:lvlJc w:val="left"/>
      <w:pPr>
        <w:ind w:left="3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45">
    <w:nsid w:val="78BF0359"/>
    <w:multiLevelType w:val="multilevel"/>
    <w:tmpl w:val="43AA3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B7A3ACE"/>
    <w:multiLevelType w:val="hybridMultilevel"/>
    <w:tmpl w:val="568C990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4"/>
  </w:num>
  <w:num w:numId="4">
    <w:abstractNumId w:val="30"/>
  </w:num>
  <w:num w:numId="5">
    <w:abstractNumId w:val="24"/>
  </w:num>
  <w:num w:numId="6">
    <w:abstractNumId w:val="15"/>
  </w:num>
  <w:num w:numId="7">
    <w:abstractNumId w:val="32"/>
  </w:num>
  <w:num w:numId="8">
    <w:abstractNumId w:val="35"/>
  </w:num>
  <w:num w:numId="9">
    <w:abstractNumId w:val="31"/>
  </w:num>
  <w:num w:numId="10">
    <w:abstractNumId w:val="18"/>
  </w:num>
  <w:num w:numId="11">
    <w:abstractNumId w:val="28"/>
  </w:num>
  <w:num w:numId="12">
    <w:abstractNumId w:val="44"/>
  </w:num>
  <w:num w:numId="13">
    <w:abstractNumId w:val="34"/>
  </w:num>
  <w:num w:numId="14">
    <w:abstractNumId w:val="3"/>
  </w:num>
  <w:num w:numId="15">
    <w:abstractNumId w:val="12"/>
  </w:num>
  <w:num w:numId="16">
    <w:abstractNumId w:val="9"/>
  </w:num>
  <w:num w:numId="17">
    <w:abstractNumId w:val="11"/>
  </w:num>
  <w:num w:numId="18">
    <w:abstractNumId w:val="45"/>
  </w:num>
  <w:num w:numId="19">
    <w:abstractNumId w:val="6"/>
  </w:num>
  <w:num w:numId="20">
    <w:abstractNumId w:val="7"/>
  </w:num>
  <w:num w:numId="21">
    <w:abstractNumId w:val="33"/>
  </w:num>
  <w:num w:numId="22">
    <w:abstractNumId w:val="8"/>
  </w:num>
  <w:num w:numId="23">
    <w:abstractNumId w:val="37"/>
  </w:num>
  <w:num w:numId="24">
    <w:abstractNumId w:val="23"/>
  </w:num>
  <w:num w:numId="25">
    <w:abstractNumId w:val="14"/>
  </w:num>
  <w:num w:numId="26">
    <w:abstractNumId w:val="26"/>
  </w:num>
  <w:num w:numId="27">
    <w:abstractNumId w:val="42"/>
  </w:num>
  <w:num w:numId="28">
    <w:abstractNumId w:val="5"/>
  </w:num>
  <w:num w:numId="29">
    <w:abstractNumId w:val="1"/>
  </w:num>
  <w:num w:numId="30">
    <w:abstractNumId w:val="19"/>
  </w:num>
  <w:num w:numId="31">
    <w:abstractNumId w:val="22"/>
  </w:num>
  <w:num w:numId="32">
    <w:abstractNumId w:val="10"/>
  </w:num>
  <w:num w:numId="33">
    <w:abstractNumId w:val="27"/>
  </w:num>
  <w:num w:numId="34">
    <w:abstractNumId w:val="16"/>
  </w:num>
  <w:num w:numId="35">
    <w:abstractNumId w:val="38"/>
  </w:num>
  <w:num w:numId="36">
    <w:abstractNumId w:val="13"/>
  </w:num>
  <w:num w:numId="37">
    <w:abstractNumId w:val="43"/>
  </w:num>
  <w:num w:numId="38">
    <w:abstractNumId w:val="41"/>
  </w:num>
  <w:num w:numId="39">
    <w:abstractNumId w:val="46"/>
  </w:num>
  <w:num w:numId="40">
    <w:abstractNumId w:val="39"/>
  </w:num>
  <w:num w:numId="41">
    <w:abstractNumId w:val="40"/>
  </w:num>
  <w:num w:numId="42">
    <w:abstractNumId w:val="20"/>
  </w:num>
  <w:num w:numId="43">
    <w:abstractNumId w:val="25"/>
  </w:num>
  <w:num w:numId="44">
    <w:abstractNumId w:val="36"/>
  </w:num>
  <w:num w:numId="45">
    <w:abstractNumId w:val="2"/>
  </w:num>
  <w:num w:numId="46">
    <w:abstractNumId w:val="29"/>
  </w:num>
  <w:num w:numId="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bordersDoNotSurroundHeader/>
  <w:bordersDoNotSurroundFooter/>
  <w:proofState w:spelling="clean" w:grammar="clean"/>
  <w:attachedTemplate r:id="rId1"/>
  <w:revisionView w:markup="0"/>
  <w:defaultTabStop w:val="720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E21A84"/>
    <w:rsid w:val="000010AC"/>
    <w:rsid w:val="00002733"/>
    <w:rsid w:val="000043D6"/>
    <w:rsid w:val="000234D0"/>
    <w:rsid w:val="0004249B"/>
    <w:rsid w:val="000451BC"/>
    <w:rsid w:val="00055B1C"/>
    <w:rsid w:val="000572D4"/>
    <w:rsid w:val="00061F53"/>
    <w:rsid w:val="00076B0D"/>
    <w:rsid w:val="000A26B1"/>
    <w:rsid w:val="000A2B8D"/>
    <w:rsid w:val="000A2C69"/>
    <w:rsid w:val="000A2D9A"/>
    <w:rsid w:val="000A3E27"/>
    <w:rsid w:val="000A4F16"/>
    <w:rsid w:val="000B7F33"/>
    <w:rsid w:val="000C7AB5"/>
    <w:rsid w:val="000D5E1E"/>
    <w:rsid w:val="000D72BC"/>
    <w:rsid w:val="000E3C98"/>
    <w:rsid w:val="000F14B0"/>
    <w:rsid w:val="000F60E8"/>
    <w:rsid w:val="00111342"/>
    <w:rsid w:val="001119D7"/>
    <w:rsid w:val="00113F33"/>
    <w:rsid w:val="00117F47"/>
    <w:rsid w:val="00123704"/>
    <w:rsid w:val="00123F5D"/>
    <w:rsid w:val="00126EE2"/>
    <w:rsid w:val="00133227"/>
    <w:rsid w:val="00135BFF"/>
    <w:rsid w:val="001568A3"/>
    <w:rsid w:val="00196772"/>
    <w:rsid w:val="001B31E4"/>
    <w:rsid w:val="001D49DB"/>
    <w:rsid w:val="001E623B"/>
    <w:rsid w:val="001F22AF"/>
    <w:rsid w:val="001F36E7"/>
    <w:rsid w:val="002046B9"/>
    <w:rsid w:val="00207648"/>
    <w:rsid w:val="002251EA"/>
    <w:rsid w:val="00244732"/>
    <w:rsid w:val="00271428"/>
    <w:rsid w:val="002747E5"/>
    <w:rsid w:val="00283BAF"/>
    <w:rsid w:val="002930B5"/>
    <w:rsid w:val="002A1343"/>
    <w:rsid w:val="002A273E"/>
    <w:rsid w:val="002B1E9A"/>
    <w:rsid w:val="002B61AF"/>
    <w:rsid w:val="002B773B"/>
    <w:rsid w:val="002C14A8"/>
    <w:rsid w:val="002C7E0D"/>
    <w:rsid w:val="002D1CE9"/>
    <w:rsid w:val="002D2D27"/>
    <w:rsid w:val="002D5BF5"/>
    <w:rsid w:val="002F4BD0"/>
    <w:rsid w:val="002F7329"/>
    <w:rsid w:val="00311C4E"/>
    <w:rsid w:val="00313412"/>
    <w:rsid w:val="0031439C"/>
    <w:rsid w:val="003340BE"/>
    <w:rsid w:val="0033517A"/>
    <w:rsid w:val="00337721"/>
    <w:rsid w:val="003407EC"/>
    <w:rsid w:val="003521E8"/>
    <w:rsid w:val="00360B59"/>
    <w:rsid w:val="003726D6"/>
    <w:rsid w:val="0037775D"/>
    <w:rsid w:val="003800BC"/>
    <w:rsid w:val="00381626"/>
    <w:rsid w:val="0038324B"/>
    <w:rsid w:val="00383AEB"/>
    <w:rsid w:val="003856D9"/>
    <w:rsid w:val="003969B5"/>
    <w:rsid w:val="003A5045"/>
    <w:rsid w:val="003B12C4"/>
    <w:rsid w:val="003C02C2"/>
    <w:rsid w:val="003C09A2"/>
    <w:rsid w:val="003C3C9B"/>
    <w:rsid w:val="003C7D77"/>
    <w:rsid w:val="003E4A2D"/>
    <w:rsid w:val="003F0415"/>
    <w:rsid w:val="003F064D"/>
    <w:rsid w:val="003F1936"/>
    <w:rsid w:val="003F5F72"/>
    <w:rsid w:val="004155DA"/>
    <w:rsid w:val="00415D87"/>
    <w:rsid w:val="004232AE"/>
    <w:rsid w:val="00424F29"/>
    <w:rsid w:val="00447B9D"/>
    <w:rsid w:val="004609B4"/>
    <w:rsid w:val="004717DE"/>
    <w:rsid w:val="00482E1B"/>
    <w:rsid w:val="00483885"/>
    <w:rsid w:val="00483EF5"/>
    <w:rsid w:val="004845C8"/>
    <w:rsid w:val="004969FE"/>
    <w:rsid w:val="0049792E"/>
    <w:rsid w:val="004B0D82"/>
    <w:rsid w:val="004D1B98"/>
    <w:rsid w:val="004D2358"/>
    <w:rsid w:val="004D5BFA"/>
    <w:rsid w:val="004E02E5"/>
    <w:rsid w:val="004E4BCE"/>
    <w:rsid w:val="004E647B"/>
    <w:rsid w:val="004F3915"/>
    <w:rsid w:val="004F4FA1"/>
    <w:rsid w:val="004F65EB"/>
    <w:rsid w:val="00500334"/>
    <w:rsid w:val="005038B4"/>
    <w:rsid w:val="00511665"/>
    <w:rsid w:val="00512471"/>
    <w:rsid w:val="00521700"/>
    <w:rsid w:val="00526E59"/>
    <w:rsid w:val="005276E6"/>
    <w:rsid w:val="005468D4"/>
    <w:rsid w:val="005474DF"/>
    <w:rsid w:val="00547679"/>
    <w:rsid w:val="00551C7C"/>
    <w:rsid w:val="00553F25"/>
    <w:rsid w:val="00563053"/>
    <w:rsid w:val="0056389A"/>
    <w:rsid w:val="00572718"/>
    <w:rsid w:val="00583A2F"/>
    <w:rsid w:val="00583EBC"/>
    <w:rsid w:val="005866AD"/>
    <w:rsid w:val="00587EC3"/>
    <w:rsid w:val="00591098"/>
    <w:rsid w:val="00597974"/>
    <w:rsid w:val="005A1BEF"/>
    <w:rsid w:val="005A3590"/>
    <w:rsid w:val="005A5FEE"/>
    <w:rsid w:val="005B48D2"/>
    <w:rsid w:val="005B5F27"/>
    <w:rsid w:val="005B6B49"/>
    <w:rsid w:val="005D398D"/>
    <w:rsid w:val="005D400A"/>
    <w:rsid w:val="005D7808"/>
    <w:rsid w:val="005E69BE"/>
    <w:rsid w:val="005F14C9"/>
    <w:rsid w:val="005F4656"/>
    <w:rsid w:val="005F55DE"/>
    <w:rsid w:val="00601939"/>
    <w:rsid w:val="006202B0"/>
    <w:rsid w:val="006242C8"/>
    <w:rsid w:val="00627555"/>
    <w:rsid w:val="006333BA"/>
    <w:rsid w:val="00635B77"/>
    <w:rsid w:val="0064128F"/>
    <w:rsid w:val="00645086"/>
    <w:rsid w:val="00650355"/>
    <w:rsid w:val="00650919"/>
    <w:rsid w:val="006553E6"/>
    <w:rsid w:val="00655D0B"/>
    <w:rsid w:val="00662616"/>
    <w:rsid w:val="006700B2"/>
    <w:rsid w:val="00670446"/>
    <w:rsid w:val="00671C1D"/>
    <w:rsid w:val="00673DCD"/>
    <w:rsid w:val="0067666D"/>
    <w:rsid w:val="0068112E"/>
    <w:rsid w:val="00682248"/>
    <w:rsid w:val="006913F1"/>
    <w:rsid w:val="006B4816"/>
    <w:rsid w:val="006B6139"/>
    <w:rsid w:val="006C26F7"/>
    <w:rsid w:val="006D287C"/>
    <w:rsid w:val="006D5E51"/>
    <w:rsid w:val="006E224A"/>
    <w:rsid w:val="006E2338"/>
    <w:rsid w:val="006E5D1C"/>
    <w:rsid w:val="006F1080"/>
    <w:rsid w:val="006F216F"/>
    <w:rsid w:val="006F29EE"/>
    <w:rsid w:val="006F3640"/>
    <w:rsid w:val="006F613E"/>
    <w:rsid w:val="00707082"/>
    <w:rsid w:val="0071777B"/>
    <w:rsid w:val="00724E7B"/>
    <w:rsid w:val="0072759F"/>
    <w:rsid w:val="00727F5B"/>
    <w:rsid w:val="0073382B"/>
    <w:rsid w:val="007371AE"/>
    <w:rsid w:val="0074273E"/>
    <w:rsid w:val="00743063"/>
    <w:rsid w:val="00754150"/>
    <w:rsid w:val="00761B6F"/>
    <w:rsid w:val="00762F15"/>
    <w:rsid w:val="00763F44"/>
    <w:rsid w:val="007656E8"/>
    <w:rsid w:val="00776508"/>
    <w:rsid w:val="00777478"/>
    <w:rsid w:val="00780A6C"/>
    <w:rsid w:val="00780CF4"/>
    <w:rsid w:val="0078667B"/>
    <w:rsid w:val="0079126A"/>
    <w:rsid w:val="00791F7E"/>
    <w:rsid w:val="00793F48"/>
    <w:rsid w:val="00794FB9"/>
    <w:rsid w:val="007A4658"/>
    <w:rsid w:val="007A59EE"/>
    <w:rsid w:val="007A5FE4"/>
    <w:rsid w:val="007A7F45"/>
    <w:rsid w:val="007B6863"/>
    <w:rsid w:val="007D0735"/>
    <w:rsid w:val="007D3BB4"/>
    <w:rsid w:val="007D7C07"/>
    <w:rsid w:val="007F1C0F"/>
    <w:rsid w:val="007F7741"/>
    <w:rsid w:val="00801FC6"/>
    <w:rsid w:val="00802976"/>
    <w:rsid w:val="00806F63"/>
    <w:rsid w:val="00815B6B"/>
    <w:rsid w:val="00840154"/>
    <w:rsid w:val="008459DD"/>
    <w:rsid w:val="00852C93"/>
    <w:rsid w:val="00852D53"/>
    <w:rsid w:val="0085626D"/>
    <w:rsid w:val="00863B9A"/>
    <w:rsid w:val="00863E17"/>
    <w:rsid w:val="00863EE3"/>
    <w:rsid w:val="00867DAB"/>
    <w:rsid w:val="00883E9D"/>
    <w:rsid w:val="0089086C"/>
    <w:rsid w:val="008923E1"/>
    <w:rsid w:val="00894930"/>
    <w:rsid w:val="00896C68"/>
    <w:rsid w:val="008A0677"/>
    <w:rsid w:val="008A28EF"/>
    <w:rsid w:val="008A3EB9"/>
    <w:rsid w:val="008A6A18"/>
    <w:rsid w:val="008B1BC3"/>
    <w:rsid w:val="008C55F9"/>
    <w:rsid w:val="008C76B0"/>
    <w:rsid w:val="008D0DB2"/>
    <w:rsid w:val="008D1948"/>
    <w:rsid w:val="008E5575"/>
    <w:rsid w:val="008F45B5"/>
    <w:rsid w:val="008F64E7"/>
    <w:rsid w:val="008F71CB"/>
    <w:rsid w:val="0091466C"/>
    <w:rsid w:val="009150B9"/>
    <w:rsid w:val="00917676"/>
    <w:rsid w:val="00924EA6"/>
    <w:rsid w:val="009327E2"/>
    <w:rsid w:val="0093357C"/>
    <w:rsid w:val="009549AA"/>
    <w:rsid w:val="00970CF5"/>
    <w:rsid w:val="00971B3E"/>
    <w:rsid w:val="00971D52"/>
    <w:rsid w:val="00983525"/>
    <w:rsid w:val="00994B41"/>
    <w:rsid w:val="009A123C"/>
    <w:rsid w:val="009A3FC4"/>
    <w:rsid w:val="009C2416"/>
    <w:rsid w:val="009C65CD"/>
    <w:rsid w:val="009D5C86"/>
    <w:rsid w:val="009D7D83"/>
    <w:rsid w:val="009E1F70"/>
    <w:rsid w:val="009F3435"/>
    <w:rsid w:val="009F368C"/>
    <w:rsid w:val="009F6C33"/>
    <w:rsid w:val="00A04C73"/>
    <w:rsid w:val="00A138EF"/>
    <w:rsid w:val="00A164A4"/>
    <w:rsid w:val="00A20427"/>
    <w:rsid w:val="00A231A9"/>
    <w:rsid w:val="00A25B5C"/>
    <w:rsid w:val="00A30C21"/>
    <w:rsid w:val="00A3450A"/>
    <w:rsid w:val="00A43B1E"/>
    <w:rsid w:val="00A45D52"/>
    <w:rsid w:val="00A45D72"/>
    <w:rsid w:val="00A50DFC"/>
    <w:rsid w:val="00A53FFA"/>
    <w:rsid w:val="00A57AD1"/>
    <w:rsid w:val="00A65780"/>
    <w:rsid w:val="00A65A00"/>
    <w:rsid w:val="00A70286"/>
    <w:rsid w:val="00A72A46"/>
    <w:rsid w:val="00A7331D"/>
    <w:rsid w:val="00A7525E"/>
    <w:rsid w:val="00A76D59"/>
    <w:rsid w:val="00A84C35"/>
    <w:rsid w:val="00A90036"/>
    <w:rsid w:val="00A92357"/>
    <w:rsid w:val="00A92734"/>
    <w:rsid w:val="00A94CCD"/>
    <w:rsid w:val="00A95B49"/>
    <w:rsid w:val="00AA2B11"/>
    <w:rsid w:val="00AB0D39"/>
    <w:rsid w:val="00AB1A17"/>
    <w:rsid w:val="00AB1FE6"/>
    <w:rsid w:val="00AB2B4D"/>
    <w:rsid w:val="00AB55D3"/>
    <w:rsid w:val="00AB5900"/>
    <w:rsid w:val="00AB5EED"/>
    <w:rsid w:val="00AD267A"/>
    <w:rsid w:val="00AD650C"/>
    <w:rsid w:val="00AE15AF"/>
    <w:rsid w:val="00AE314A"/>
    <w:rsid w:val="00B13BB3"/>
    <w:rsid w:val="00B25B13"/>
    <w:rsid w:val="00B32B2A"/>
    <w:rsid w:val="00B45C09"/>
    <w:rsid w:val="00B53FF0"/>
    <w:rsid w:val="00B561CB"/>
    <w:rsid w:val="00B70245"/>
    <w:rsid w:val="00B768A1"/>
    <w:rsid w:val="00B823F5"/>
    <w:rsid w:val="00B91D12"/>
    <w:rsid w:val="00B94E48"/>
    <w:rsid w:val="00B977F2"/>
    <w:rsid w:val="00BA6C75"/>
    <w:rsid w:val="00BB02E5"/>
    <w:rsid w:val="00BB4600"/>
    <w:rsid w:val="00BB4931"/>
    <w:rsid w:val="00BB592C"/>
    <w:rsid w:val="00BC037A"/>
    <w:rsid w:val="00BD3DDC"/>
    <w:rsid w:val="00BD6665"/>
    <w:rsid w:val="00BE648F"/>
    <w:rsid w:val="00BF1BD4"/>
    <w:rsid w:val="00C02EE4"/>
    <w:rsid w:val="00C051F3"/>
    <w:rsid w:val="00C07ED4"/>
    <w:rsid w:val="00C11322"/>
    <w:rsid w:val="00C26B9E"/>
    <w:rsid w:val="00C312D2"/>
    <w:rsid w:val="00C42975"/>
    <w:rsid w:val="00C45C36"/>
    <w:rsid w:val="00C4750D"/>
    <w:rsid w:val="00C63ED4"/>
    <w:rsid w:val="00C749FF"/>
    <w:rsid w:val="00C75E64"/>
    <w:rsid w:val="00C83A01"/>
    <w:rsid w:val="00C976B9"/>
    <w:rsid w:val="00C97E9D"/>
    <w:rsid w:val="00CA33C2"/>
    <w:rsid w:val="00CB0565"/>
    <w:rsid w:val="00CB2027"/>
    <w:rsid w:val="00CB6AC2"/>
    <w:rsid w:val="00CB751F"/>
    <w:rsid w:val="00CC1DBA"/>
    <w:rsid w:val="00CD0DA0"/>
    <w:rsid w:val="00CD2724"/>
    <w:rsid w:val="00CE19BD"/>
    <w:rsid w:val="00CE50EB"/>
    <w:rsid w:val="00CF2C38"/>
    <w:rsid w:val="00D03AC9"/>
    <w:rsid w:val="00D03FF5"/>
    <w:rsid w:val="00D14202"/>
    <w:rsid w:val="00D22829"/>
    <w:rsid w:val="00D35EA6"/>
    <w:rsid w:val="00D36750"/>
    <w:rsid w:val="00D45E08"/>
    <w:rsid w:val="00D4631F"/>
    <w:rsid w:val="00D64C33"/>
    <w:rsid w:val="00D65A9B"/>
    <w:rsid w:val="00D662CF"/>
    <w:rsid w:val="00D715BD"/>
    <w:rsid w:val="00D8103C"/>
    <w:rsid w:val="00D82A93"/>
    <w:rsid w:val="00D84041"/>
    <w:rsid w:val="00D84656"/>
    <w:rsid w:val="00D84C17"/>
    <w:rsid w:val="00D93616"/>
    <w:rsid w:val="00D94D21"/>
    <w:rsid w:val="00D94F2D"/>
    <w:rsid w:val="00D97289"/>
    <w:rsid w:val="00DA6713"/>
    <w:rsid w:val="00DB5CE3"/>
    <w:rsid w:val="00DD06E1"/>
    <w:rsid w:val="00DD42A5"/>
    <w:rsid w:val="00DD53FF"/>
    <w:rsid w:val="00DE0BF4"/>
    <w:rsid w:val="00DE29D3"/>
    <w:rsid w:val="00DE571D"/>
    <w:rsid w:val="00DF32B3"/>
    <w:rsid w:val="00DF34EF"/>
    <w:rsid w:val="00DF7B47"/>
    <w:rsid w:val="00E065F5"/>
    <w:rsid w:val="00E06CC5"/>
    <w:rsid w:val="00E1012E"/>
    <w:rsid w:val="00E102DA"/>
    <w:rsid w:val="00E21759"/>
    <w:rsid w:val="00E21A84"/>
    <w:rsid w:val="00E272A7"/>
    <w:rsid w:val="00E32873"/>
    <w:rsid w:val="00E35304"/>
    <w:rsid w:val="00E36C98"/>
    <w:rsid w:val="00E51875"/>
    <w:rsid w:val="00E659A0"/>
    <w:rsid w:val="00E754BD"/>
    <w:rsid w:val="00E75D5D"/>
    <w:rsid w:val="00E805E3"/>
    <w:rsid w:val="00E9559B"/>
    <w:rsid w:val="00EA327C"/>
    <w:rsid w:val="00EA5F57"/>
    <w:rsid w:val="00EA7FD5"/>
    <w:rsid w:val="00EB498D"/>
    <w:rsid w:val="00EB7786"/>
    <w:rsid w:val="00EC79C8"/>
    <w:rsid w:val="00ED0588"/>
    <w:rsid w:val="00ED2B93"/>
    <w:rsid w:val="00EE5C88"/>
    <w:rsid w:val="00EF5CD9"/>
    <w:rsid w:val="00F01CF2"/>
    <w:rsid w:val="00F107D9"/>
    <w:rsid w:val="00F170D5"/>
    <w:rsid w:val="00F20921"/>
    <w:rsid w:val="00F25CC1"/>
    <w:rsid w:val="00F27141"/>
    <w:rsid w:val="00F32AE9"/>
    <w:rsid w:val="00F32AF3"/>
    <w:rsid w:val="00F35B89"/>
    <w:rsid w:val="00F36F90"/>
    <w:rsid w:val="00F4396F"/>
    <w:rsid w:val="00F47509"/>
    <w:rsid w:val="00F47D71"/>
    <w:rsid w:val="00F500EE"/>
    <w:rsid w:val="00F7041B"/>
    <w:rsid w:val="00F86FE3"/>
    <w:rsid w:val="00F87634"/>
    <w:rsid w:val="00F90415"/>
    <w:rsid w:val="00FB277F"/>
    <w:rsid w:val="00FC1F02"/>
    <w:rsid w:val="00FC274A"/>
    <w:rsid w:val="00FD4299"/>
    <w:rsid w:val="00FE438F"/>
    <w:rsid w:val="00FE4875"/>
    <w:rsid w:val="00FE67F0"/>
    <w:rsid w:val="00FF04A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D84F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Title" w:uiPriority="10" w:qFormat="1"/>
    <w:lsdException w:name="Strong" w:uiPriority="22" w:qFormat="1"/>
    <w:lsdException w:name="Emphasis" w:uiPriority="20" w:qFormat="1"/>
    <w:lsdException w:name="Normal (Web)" w:uiPriority="99"/>
    <w:lsdException w:name="List Paragraph" w:uiPriority="34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pPr>
      <w:spacing w:after="0"/>
      <w:outlineLvl w:val="0"/>
    </w:pPr>
    <w:rPr>
      <w:rFonts w:asciiTheme="majorHAnsi" w:eastAsiaTheme="majorEastAsia" w:hAnsiTheme="majorHAnsi" w:cstheme="majorBidi"/>
      <w:bCs/>
      <w:color w:val="749805" w:themeColor="accent1"/>
      <w:sz w:val="72"/>
      <w:szCs w:val="32"/>
    </w:rPr>
  </w:style>
  <w:style w:type="paragraph" w:styleId="Titre2">
    <w:name w:val="heading 2"/>
    <w:basedOn w:val="Normal"/>
    <w:link w:val="Titre2Car"/>
    <w:pPr>
      <w:spacing w:after="0"/>
      <w:outlineLvl w:val="1"/>
    </w:pPr>
    <w:rPr>
      <w:rFonts w:asciiTheme="majorHAnsi" w:eastAsiaTheme="majorEastAsia" w:hAnsiTheme="majorHAnsi" w:cstheme="majorBidi"/>
      <w:bCs/>
      <w:color w:val="6E9EC2" w:themeColor="accent3"/>
      <w:sz w:val="48"/>
      <w:szCs w:val="26"/>
    </w:rPr>
  </w:style>
  <w:style w:type="paragraph" w:styleId="Titre3">
    <w:name w:val="heading 3"/>
    <w:basedOn w:val="Normal"/>
    <w:link w:val="Titre3Car"/>
    <w:pPr>
      <w:spacing w:after="0"/>
      <w:outlineLvl w:val="2"/>
    </w:pPr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Titre4">
    <w:name w:val="heading 4"/>
    <w:basedOn w:val="Normal"/>
    <w:link w:val="Titre4Car"/>
    <w:pPr>
      <w:spacing w:after="100"/>
      <w:outlineLvl w:val="3"/>
    </w:pPr>
    <w:rPr>
      <w:rFonts w:asciiTheme="majorHAnsi" w:eastAsiaTheme="majorEastAsia" w:hAnsiTheme="majorHAnsi" w:cstheme="majorBidi"/>
      <w:b/>
      <w:bCs/>
      <w:iCs/>
      <w:color w:val="749805" w:themeColor="accent1"/>
      <w:sz w:val="18"/>
    </w:rPr>
  </w:style>
  <w:style w:type="paragraph" w:styleId="Titre5">
    <w:name w:val="heading 5"/>
    <w:basedOn w:val="Normal"/>
    <w:link w:val="Titre5Car"/>
    <w:pPr>
      <w:spacing w:after="0"/>
      <w:jc w:val="right"/>
      <w:outlineLvl w:val="4"/>
    </w:pPr>
    <w:rPr>
      <w:rFonts w:asciiTheme="majorHAnsi" w:eastAsiaTheme="majorEastAsia" w:hAnsiTheme="majorHAnsi" w:cstheme="majorBidi"/>
      <w:b/>
      <w:color w:val="D9FA76" w:themeColor="accent1" w:themeTint="66"/>
      <w:sz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320"/>
        <w:tab w:val="right" w:pos="8640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after="0"/>
    </w:pPr>
    <w:rPr>
      <w:color w:val="749805" w:themeColor="accent1"/>
    </w:rPr>
  </w:style>
  <w:style w:type="character" w:customStyle="1" w:styleId="PieddepageCar">
    <w:name w:val="Pied de page Car"/>
    <w:basedOn w:val="Policepardfaut"/>
    <w:link w:val="Pieddepage"/>
    <w:uiPriority w:val="99"/>
    <w:rPr>
      <w:color w:val="749805" w:themeColor="accent1"/>
    </w:rPr>
  </w:style>
  <w:style w:type="paragraph" w:customStyle="1" w:styleId="Symbol">
    <w:name w:val="Symbol"/>
    <w:basedOn w:val="Normal"/>
    <w:qFormat/>
    <w:pPr>
      <w:spacing w:after="0"/>
    </w:pPr>
    <w:rPr>
      <w:b/>
      <w:sz w:val="60"/>
    </w:rPr>
  </w:style>
  <w:style w:type="paragraph" w:styleId="Titre">
    <w:name w:val="Title"/>
    <w:basedOn w:val="Normal"/>
    <w:link w:val="TitreCar"/>
    <w:uiPriority w:val="10"/>
    <w:qFormat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paragraph" w:customStyle="1" w:styleId="BlockHeading">
    <w:name w:val="Block Heading"/>
    <w:basedOn w:val="Normal"/>
    <w:link w:val="BlockHeadingChar"/>
    <w:qFormat/>
    <w:pPr>
      <w:spacing w:after="0"/>
    </w:pPr>
    <w:rPr>
      <w:rFonts w:asciiTheme="majorHAnsi" w:eastAsiaTheme="majorEastAsia" w:hAnsiTheme="majorHAnsi" w:cstheme="majorBidi"/>
      <w:color w:val="FFFFFF" w:themeColor="background1"/>
      <w:sz w:val="48"/>
    </w:rPr>
  </w:style>
  <w:style w:type="character" w:customStyle="1" w:styleId="BlockHeadingChar">
    <w:name w:val="Block Heading Char"/>
    <w:basedOn w:val="Policepardfaut"/>
    <w:link w:val="BlockHeading"/>
    <w:rPr>
      <w:rFonts w:asciiTheme="majorHAnsi" w:eastAsiaTheme="majorEastAsia" w:hAnsiTheme="majorHAnsi" w:cstheme="majorBidi"/>
      <w:color w:val="FFFFFF" w:themeColor="background1"/>
      <w:sz w:val="48"/>
    </w:rPr>
  </w:style>
  <w:style w:type="paragraph" w:styleId="Sous-titre">
    <w:name w:val="Subtitle"/>
    <w:basedOn w:val="Normal"/>
    <w:link w:val="Sous-titreCar"/>
    <w:pPr>
      <w:numPr>
        <w:ilvl w:val="1"/>
      </w:numPr>
      <w:spacing w:after="0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Sous-titreCar">
    <w:name w:val="Sous-titre Car"/>
    <w:basedOn w:val="Policepardfaut"/>
    <w:link w:val="Sous-titre"/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Titre1Car">
    <w:name w:val="Titre 1 Car"/>
    <w:basedOn w:val="Policepardfaut"/>
    <w:link w:val="Titre1"/>
    <w:rPr>
      <w:rFonts w:asciiTheme="majorHAnsi" w:eastAsiaTheme="majorEastAsia" w:hAnsiTheme="majorHAnsi" w:cstheme="majorBidi"/>
      <w:bCs/>
      <w:color w:val="749805" w:themeColor="accent1"/>
      <w:sz w:val="72"/>
      <w:szCs w:val="32"/>
    </w:rPr>
  </w:style>
  <w:style w:type="character" w:customStyle="1" w:styleId="Titre2Car">
    <w:name w:val="Titre 2 Car"/>
    <w:basedOn w:val="Policepardfaut"/>
    <w:link w:val="Titre2"/>
    <w:rPr>
      <w:rFonts w:asciiTheme="majorHAnsi" w:eastAsiaTheme="majorEastAsia" w:hAnsiTheme="majorHAnsi" w:cstheme="majorBidi"/>
      <w:bCs/>
      <w:color w:val="6E9EC2" w:themeColor="accent3"/>
      <w:sz w:val="48"/>
      <w:szCs w:val="26"/>
    </w:rPr>
  </w:style>
  <w:style w:type="paragraph" w:styleId="Corpsdetexte">
    <w:name w:val="Body Text"/>
    <w:basedOn w:val="Normal"/>
    <w:link w:val="CorpsdetexteCar"/>
    <w:pPr>
      <w:spacing w:after="180" w:line="360" w:lineRule="auto"/>
    </w:pPr>
    <w:rPr>
      <w:color w:val="404040" w:themeColor="text1" w:themeTint="BF"/>
      <w:sz w:val="18"/>
    </w:rPr>
  </w:style>
  <w:style w:type="character" w:customStyle="1" w:styleId="CorpsdetexteCar">
    <w:name w:val="Corps de texte Car"/>
    <w:basedOn w:val="Policepardfaut"/>
    <w:link w:val="Corpsdetexte"/>
    <w:rPr>
      <w:color w:val="404040" w:themeColor="text1" w:themeTint="BF"/>
      <w:sz w:val="18"/>
    </w:rPr>
  </w:style>
  <w:style w:type="character" w:customStyle="1" w:styleId="Titre4Car">
    <w:name w:val="Titre 4 Car"/>
    <w:basedOn w:val="Policepardfaut"/>
    <w:link w:val="Titre4"/>
    <w:rPr>
      <w:rFonts w:asciiTheme="majorHAnsi" w:eastAsiaTheme="majorEastAsia" w:hAnsiTheme="majorHAnsi" w:cstheme="majorBidi"/>
      <w:b/>
      <w:bCs/>
      <w:iCs/>
      <w:color w:val="749805" w:themeColor="accent1"/>
      <w:sz w:val="18"/>
    </w:rPr>
  </w:style>
  <w:style w:type="character" w:customStyle="1" w:styleId="Titre5Car">
    <w:name w:val="Titre 5 Car"/>
    <w:basedOn w:val="Policepardfaut"/>
    <w:link w:val="Titre5"/>
    <w:rPr>
      <w:rFonts w:asciiTheme="majorHAnsi" w:eastAsiaTheme="majorEastAsia" w:hAnsiTheme="majorHAnsi" w:cstheme="majorBidi"/>
      <w:b/>
      <w:color w:val="D9FA76" w:themeColor="accent1" w:themeTint="66"/>
      <w:sz w:val="36"/>
    </w:rPr>
  </w:style>
  <w:style w:type="character" w:customStyle="1" w:styleId="Titre3Car">
    <w:name w:val="Titre 3 Car"/>
    <w:basedOn w:val="Policepardfaut"/>
    <w:link w:val="Titre3"/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Corpsdetexte2">
    <w:name w:val="Body Text 2"/>
    <w:basedOn w:val="Corpsdetexte"/>
    <w:link w:val="Corpsdetexte2Car"/>
    <w:rPr>
      <w:color w:val="FFFFFF" w:themeColor="background1"/>
    </w:rPr>
  </w:style>
  <w:style w:type="character" w:customStyle="1" w:styleId="Corpsdetexte2Car">
    <w:name w:val="Corps de texte 2 Car"/>
    <w:basedOn w:val="Policepardfaut"/>
    <w:link w:val="Corpsdetexte2"/>
    <w:rPr>
      <w:color w:val="FFFFFF" w:themeColor="background1"/>
      <w:sz w:val="18"/>
    </w:rPr>
  </w:style>
  <w:style w:type="paragraph" w:customStyle="1" w:styleId="ContactDetails">
    <w:name w:val="Contact Details"/>
    <w:basedOn w:val="Normal"/>
    <w:link w:val="ContactDetailsChar"/>
    <w:qFormat/>
    <w:rPr>
      <w:color w:val="FFFFFF" w:themeColor="background1"/>
      <w:sz w:val="20"/>
    </w:rPr>
  </w:style>
  <w:style w:type="character" w:customStyle="1" w:styleId="ContactDetailsChar">
    <w:name w:val="Contact Details Char"/>
    <w:basedOn w:val="Policepardfaut"/>
    <w:link w:val="ContactDetails"/>
    <w:rPr>
      <w:color w:val="FFFFFF" w:themeColor="background1"/>
      <w:sz w:val="20"/>
    </w:rPr>
  </w:style>
  <w:style w:type="paragraph" w:customStyle="1" w:styleId="Footer-Right">
    <w:name w:val="Footer - Right"/>
    <w:basedOn w:val="Pieddepage"/>
    <w:qFormat/>
    <w:pPr>
      <w:jc w:val="right"/>
    </w:pPr>
  </w:style>
  <w:style w:type="paragraph" w:styleId="NormalWeb">
    <w:name w:val="Normal (Web)"/>
    <w:basedOn w:val="Normal"/>
    <w:uiPriority w:val="99"/>
    <w:unhideWhenUsed/>
    <w:rsid w:val="004E647B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fr-FR" w:eastAsia="fr-FR"/>
    </w:rPr>
  </w:style>
  <w:style w:type="character" w:styleId="Accentuation">
    <w:name w:val="Emphasis"/>
    <w:basedOn w:val="Policepardfaut"/>
    <w:uiPriority w:val="20"/>
    <w:qFormat/>
    <w:rsid w:val="004E647B"/>
    <w:rPr>
      <w:i/>
      <w:iCs/>
    </w:rPr>
  </w:style>
  <w:style w:type="character" w:styleId="lev">
    <w:name w:val="Strong"/>
    <w:basedOn w:val="Policepardfaut"/>
    <w:uiPriority w:val="22"/>
    <w:qFormat/>
    <w:rsid w:val="0056389A"/>
    <w:rPr>
      <w:b/>
      <w:bCs/>
    </w:rPr>
  </w:style>
  <w:style w:type="paragraph" w:styleId="Paragraphedeliste">
    <w:name w:val="List Paragraph"/>
    <w:basedOn w:val="Normal"/>
    <w:uiPriority w:val="34"/>
    <w:qFormat/>
    <w:rsid w:val="009A3FC4"/>
    <w:pPr>
      <w:ind w:left="720"/>
      <w:contextualSpacing/>
    </w:pPr>
  </w:style>
  <w:style w:type="character" w:styleId="Lienhypertexte">
    <w:name w:val="Hyperlink"/>
    <w:basedOn w:val="Policepardfaut"/>
    <w:rsid w:val="00E06CC5"/>
    <w:rPr>
      <w:color w:val="FFC000" w:themeColor="hyperlink"/>
      <w:u w:val="single"/>
    </w:rPr>
  </w:style>
  <w:style w:type="character" w:styleId="Lienhypertextesuivi">
    <w:name w:val="FollowedHyperlink"/>
    <w:basedOn w:val="Policepardfaut"/>
    <w:rsid w:val="00D35EA6"/>
    <w:rPr>
      <w:color w:val="C0C000" w:themeColor="followedHyperlink"/>
      <w:u w:val="single"/>
    </w:rPr>
  </w:style>
  <w:style w:type="character" w:customStyle="1" w:styleId="diysemanticplaceholder">
    <w:name w:val="diysemanticplaceholder"/>
    <w:basedOn w:val="Policepardfaut"/>
    <w:rsid w:val="00C051F3"/>
  </w:style>
  <w:style w:type="character" w:customStyle="1" w:styleId="diy-visible-on-nontouch">
    <w:name w:val="diy-visible-on-nontouch"/>
    <w:basedOn w:val="Policepardfaut"/>
    <w:rsid w:val="00C051F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Title" w:uiPriority="10" w:qFormat="1"/>
    <w:lsdException w:name="Strong" w:uiPriority="22" w:qFormat="1"/>
    <w:lsdException w:name="Emphasis" w:uiPriority="20" w:qFormat="1"/>
    <w:lsdException w:name="Normal (Web)" w:uiPriority="99"/>
    <w:lsdException w:name="List Paragraph" w:uiPriority="34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pPr>
      <w:spacing w:after="0"/>
      <w:outlineLvl w:val="0"/>
    </w:pPr>
    <w:rPr>
      <w:rFonts w:asciiTheme="majorHAnsi" w:eastAsiaTheme="majorEastAsia" w:hAnsiTheme="majorHAnsi" w:cstheme="majorBidi"/>
      <w:bCs/>
      <w:color w:val="749805" w:themeColor="accent1"/>
      <w:sz w:val="72"/>
      <w:szCs w:val="32"/>
    </w:rPr>
  </w:style>
  <w:style w:type="paragraph" w:styleId="Titre2">
    <w:name w:val="heading 2"/>
    <w:basedOn w:val="Normal"/>
    <w:link w:val="Titre2Car"/>
    <w:pPr>
      <w:spacing w:after="0"/>
      <w:outlineLvl w:val="1"/>
    </w:pPr>
    <w:rPr>
      <w:rFonts w:asciiTheme="majorHAnsi" w:eastAsiaTheme="majorEastAsia" w:hAnsiTheme="majorHAnsi" w:cstheme="majorBidi"/>
      <w:bCs/>
      <w:color w:val="6E9EC2" w:themeColor="accent3"/>
      <w:sz w:val="48"/>
      <w:szCs w:val="26"/>
    </w:rPr>
  </w:style>
  <w:style w:type="paragraph" w:styleId="Titre3">
    <w:name w:val="heading 3"/>
    <w:basedOn w:val="Normal"/>
    <w:link w:val="Titre3Car"/>
    <w:pPr>
      <w:spacing w:after="0"/>
      <w:outlineLvl w:val="2"/>
    </w:pPr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Titre4">
    <w:name w:val="heading 4"/>
    <w:basedOn w:val="Normal"/>
    <w:link w:val="Titre4Car"/>
    <w:pPr>
      <w:spacing w:after="100"/>
      <w:outlineLvl w:val="3"/>
    </w:pPr>
    <w:rPr>
      <w:rFonts w:asciiTheme="majorHAnsi" w:eastAsiaTheme="majorEastAsia" w:hAnsiTheme="majorHAnsi" w:cstheme="majorBidi"/>
      <w:b/>
      <w:bCs/>
      <w:iCs/>
      <w:color w:val="749805" w:themeColor="accent1"/>
      <w:sz w:val="18"/>
    </w:rPr>
  </w:style>
  <w:style w:type="paragraph" w:styleId="Titre5">
    <w:name w:val="heading 5"/>
    <w:basedOn w:val="Normal"/>
    <w:link w:val="Titre5Car"/>
    <w:pPr>
      <w:spacing w:after="0"/>
      <w:jc w:val="right"/>
      <w:outlineLvl w:val="4"/>
    </w:pPr>
    <w:rPr>
      <w:rFonts w:asciiTheme="majorHAnsi" w:eastAsiaTheme="majorEastAsia" w:hAnsiTheme="majorHAnsi" w:cstheme="majorBidi"/>
      <w:b/>
      <w:color w:val="D9FA76" w:themeColor="accent1" w:themeTint="66"/>
      <w:sz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320"/>
        <w:tab w:val="right" w:pos="8640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after="0"/>
    </w:pPr>
    <w:rPr>
      <w:color w:val="749805" w:themeColor="accent1"/>
    </w:rPr>
  </w:style>
  <w:style w:type="character" w:customStyle="1" w:styleId="PieddepageCar">
    <w:name w:val="Pied de page Car"/>
    <w:basedOn w:val="Policepardfaut"/>
    <w:link w:val="Pieddepage"/>
    <w:uiPriority w:val="99"/>
    <w:rPr>
      <w:color w:val="749805" w:themeColor="accent1"/>
    </w:rPr>
  </w:style>
  <w:style w:type="paragraph" w:customStyle="1" w:styleId="Symbol">
    <w:name w:val="Symbol"/>
    <w:basedOn w:val="Normal"/>
    <w:qFormat/>
    <w:pPr>
      <w:spacing w:after="0"/>
    </w:pPr>
    <w:rPr>
      <w:b/>
      <w:sz w:val="60"/>
    </w:rPr>
  </w:style>
  <w:style w:type="paragraph" w:styleId="Titre">
    <w:name w:val="Title"/>
    <w:basedOn w:val="Normal"/>
    <w:link w:val="TitreCar"/>
    <w:uiPriority w:val="10"/>
    <w:qFormat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paragraph" w:customStyle="1" w:styleId="BlockHeading">
    <w:name w:val="Block Heading"/>
    <w:basedOn w:val="Normal"/>
    <w:link w:val="BlockHeadingChar"/>
    <w:qFormat/>
    <w:pPr>
      <w:spacing w:after="0"/>
    </w:pPr>
    <w:rPr>
      <w:rFonts w:asciiTheme="majorHAnsi" w:eastAsiaTheme="majorEastAsia" w:hAnsiTheme="majorHAnsi" w:cstheme="majorBidi"/>
      <w:color w:val="FFFFFF" w:themeColor="background1"/>
      <w:sz w:val="48"/>
    </w:rPr>
  </w:style>
  <w:style w:type="character" w:customStyle="1" w:styleId="BlockHeadingChar">
    <w:name w:val="Block Heading Char"/>
    <w:basedOn w:val="Policepardfaut"/>
    <w:link w:val="BlockHeading"/>
    <w:rPr>
      <w:rFonts w:asciiTheme="majorHAnsi" w:eastAsiaTheme="majorEastAsia" w:hAnsiTheme="majorHAnsi" w:cstheme="majorBidi"/>
      <w:color w:val="FFFFFF" w:themeColor="background1"/>
      <w:sz w:val="48"/>
    </w:rPr>
  </w:style>
  <w:style w:type="paragraph" w:styleId="Sous-titre">
    <w:name w:val="Subtitle"/>
    <w:basedOn w:val="Normal"/>
    <w:link w:val="Sous-titreCar"/>
    <w:pPr>
      <w:numPr>
        <w:ilvl w:val="1"/>
      </w:numPr>
      <w:spacing w:after="0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Sous-titreCar">
    <w:name w:val="Sous-titre Car"/>
    <w:basedOn w:val="Policepardfaut"/>
    <w:link w:val="Sous-titre"/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Titre1Car">
    <w:name w:val="Titre 1 Car"/>
    <w:basedOn w:val="Policepardfaut"/>
    <w:link w:val="Titre1"/>
    <w:rPr>
      <w:rFonts w:asciiTheme="majorHAnsi" w:eastAsiaTheme="majorEastAsia" w:hAnsiTheme="majorHAnsi" w:cstheme="majorBidi"/>
      <w:bCs/>
      <w:color w:val="749805" w:themeColor="accent1"/>
      <w:sz w:val="72"/>
      <w:szCs w:val="32"/>
    </w:rPr>
  </w:style>
  <w:style w:type="character" w:customStyle="1" w:styleId="Titre2Car">
    <w:name w:val="Titre 2 Car"/>
    <w:basedOn w:val="Policepardfaut"/>
    <w:link w:val="Titre2"/>
    <w:rPr>
      <w:rFonts w:asciiTheme="majorHAnsi" w:eastAsiaTheme="majorEastAsia" w:hAnsiTheme="majorHAnsi" w:cstheme="majorBidi"/>
      <w:bCs/>
      <w:color w:val="6E9EC2" w:themeColor="accent3"/>
      <w:sz w:val="48"/>
      <w:szCs w:val="26"/>
    </w:rPr>
  </w:style>
  <w:style w:type="paragraph" w:styleId="Corpsdetexte">
    <w:name w:val="Body Text"/>
    <w:basedOn w:val="Normal"/>
    <w:link w:val="CorpsdetexteCar"/>
    <w:pPr>
      <w:spacing w:after="180" w:line="360" w:lineRule="auto"/>
    </w:pPr>
    <w:rPr>
      <w:color w:val="404040" w:themeColor="text1" w:themeTint="BF"/>
      <w:sz w:val="18"/>
    </w:rPr>
  </w:style>
  <w:style w:type="character" w:customStyle="1" w:styleId="CorpsdetexteCar">
    <w:name w:val="Corps de texte Car"/>
    <w:basedOn w:val="Policepardfaut"/>
    <w:link w:val="Corpsdetexte"/>
    <w:rPr>
      <w:color w:val="404040" w:themeColor="text1" w:themeTint="BF"/>
      <w:sz w:val="18"/>
    </w:rPr>
  </w:style>
  <w:style w:type="character" w:customStyle="1" w:styleId="Titre4Car">
    <w:name w:val="Titre 4 Car"/>
    <w:basedOn w:val="Policepardfaut"/>
    <w:link w:val="Titre4"/>
    <w:rPr>
      <w:rFonts w:asciiTheme="majorHAnsi" w:eastAsiaTheme="majorEastAsia" w:hAnsiTheme="majorHAnsi" w:cstheme="majorBidi"/>
      <w:b/>
      <w:bCs/>
      <w:iCs/>
      <w:color w:val="749805" w:themeColor="accent1"/>
      <w:sz w:val="18"/>
    </w:rPr>
  </w:style>
  <w:style w:type="character" w:customStyle="1" w:styleId="Titre5Car">
    <w:name w:val="Titre 5 Car"/>
    <w:basedOn w:val="Policepardfaut"/>
    <w:link w:val="Titre5"/>
    <w:rPr>
      <w:rFonts w:asciiTheme="majorHAnsi" w:eastAsiaTheme="majorEastAsia" w:hAnsiTheme="majorHAnsi" w:cstheme="majorBidi"/>
      <w:b/>
      <w:color w:val="D9FA76" w:themeColor="accent1" w:themeTint="66"/>
      <w:sz w:val="36"/>
    </w:rPr>
  </w:style>
  <w:style w:type="character" w:customStyle="1" w:styleId="Titre3Car">
    <w:name w:val="Titre 3 Car"/>
    <w:basedOn w:val="Policepardfaut"/>
    <w:link w:val="Titre3"/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Corpsdetexte2">
    <w:name w:val="Body Text 2"/>
    <w:basedOn w:val="Corpsdetexte"/>
    <w:link w:val="Corpsdetexte2Car"/>
    <w:rPr>
      <w:color w:val="FFFFFF" w:themeColor="background1"/>
    </w:rPr>
  </w:style>
  <w:style w:type="character" w:customStyle="1" w:styleId="Corpsdetexte2Car">
    <w:name w:val="Corps de texte 2 Car"/>
    <w:basedOn w:val="Policepardfaut"/>
    <w:link w:val="Corpsdetexte2"/>
    <w:rPr>
      <w:color w:val="FFFFFF" w:themeColor="background1"/>
      <w:sz w:val="18"/>
    </w:rPr>
  </w:style>
  <w:style w:type="paragraph" w:customStyle="1" w:styleId="ContactDetails">
    <w:name w:val="Contact Details"/>
    <w:basedOn w:val="Normal"/>
    <w:link w:val="ContactDetailsChar"/>
    <w:qFormat/>
    <w:rPr>
      <w:color w:val="FFFFFF" w:themeColor="background1"/>
      <w:sz w:val="20"/>
    </w:rPr>
  </w:style>
  <w:style w:type="character" w:customStyle="1" w:styleId="ContactDetailsChar">
    <w:name w:val="Contact Details Char"/>
    <w:basedOn w:val="Policepardfaut"/>
    <w:link w:val="ContactDetails"/>
    <w:rPr>
      <w:color w:val="FFFFFF" w:themeColor="background1"/>
      <w:sz w:val="20"/>
    </w:rPr>
  </w:style>
  <w:style w:type="paragraph" w:customStyle="1" w:styleId="Footer-Right">
    <w:name w:val="Footer - Right"/>
    <w:basedOn w:val="Pieddepage"/>
    <w:qFormat/>
    <w:pPr>
      <w:jc w:val="right"/>
    </w:pPr>
  </w:style>
  <w:style w:type="paragraph" w:styleId="NormalWeb">
    <w:name w:val="Normal (Web)"/>
    <w:basedOn w:val="Normal"/>
    <w:uiPriority w:val="99"/>
    <w:unhideWhenUsed/>
    <w:rsid w:val="004E647B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fr-FR" w:eastAsia="fr-FR"/>
    </w:rPr>
  </w:style>
  <w:style w:type="character" w:styleId="Accentuation">
    <w:name w:val="Emphasis"/>
    <w:basedOn w:val="Policepardfaut"/>
    <w:uiPriority w:val="20"/>
    <w:qFormat/>
    <w:rsid w:val="004E647B"/>
    <w:rPr>
      <w:i/>
      <w:iCs/>
    </w:rPr>
  </w:style>
  <w:style w:type="character" w:styleId="lev">
    <w:name w:val="Strong"/>
    <w:basedOn w:val="Policepardfaut"/>
    <w:uiPriority w:val="22"/>
    <w:qFormat/>
    <w:rsid w:val="0056389A"/>
    <w:rPr>
      <w:b/>
      <w:bCs/>
    </w:rPr>
  </w:style>
  <w:style w:type="paragraph" w:styleId="Paragraphedeliste">
    <w:name w:val="List Paragraph"/>
    <w:basedOn w:val="Normal"/>
    <w:uiPriority w:val="34"/>
    <w:qFormat/>
    <w:rsid w:val="009A3FC4"/>
    <w:pPr>
      <w:ind w:left="720"/>
      <w:contextualSpacing/>
    </w:pPr>
  </w:style>
  <w:style w:type="character" w:styleId="Lienhypertexte">
    <w:name w:val="Hyperlink"/>
    <w:basedOn w:val="Policepardfaut"/>
    <w:rsid w:val="00E06CC5"/>
    <w:rPr>
      <w:color w:val="FFC000" w:themeColor="hyperlink"/>
      <w:u w:val="single"/>
    </w:rPr>
  </w:style>
  <w:style w:type="character" w:styleId="Lienhypertextesuivi">
    <w:name w:val="FollowedHyperlink"/>
    <w:basedOn w:val="Policepardfaut"/>
    <w:rsid w:val="00D35EA6"/>
    <w:rPr>
      <w:color w:val="C0C000" w:themeColor="followedHyperlink"/>
      <w:u w:val="single"/>
    </w:rPr>
  </w:style>
  <w:style w:type="character" w:customStyle="1" w:styleId="diysemanticplaceholder">
    <w:name w:val="diysemanticplaceholder"/>
    <w:basedOn w:val="Policepardfaut"/>
    <w:rsid w:val="00C051F3"/>
  </w:style>
  <w:style w:type="character" w:customStyle="1" w:styleId="diy-visible-on-nontouch">
    <w:name w:val="diy-visible-on-nontouch"/>
    <w:basedOn w:val="Policepardfaut"/>
    <w:rsid w:val="00C051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6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5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77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8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98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023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49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986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23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9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10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55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49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476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393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5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g"/><Relationship Id="rId23" Type="http://schemas.openxmlformats.org/officeDocument/2006/relationships/image" Target="media/image11.png"/><Relationship Id="rId24" Type="http://schemas.microsoft.com/office/2007/relationships/hdphoto" Target="media/hdphoto5.wdp"/><Relationship Id="rId25" Type="http://schemas.openxmlformats.org/officeDocument/2006/relationships/hyperlink" Target="https://formation.cinquiemesouffle.fr/" TargetMode="External"/><Relationship Id="rId26" Type="http://schemas.openxmlformats.org/officeDocument/2006/relationships/hyperlink" Target="http://fr.calameo.com/read/000664860cae92ed1b7e5" TargetMode="External"/><Relationship Id="rId27" Type="http://schemas.openxmlformats.org/officeDocument/2006/relationships/hyperlink" Target="https://formation.cinquiemesouffle.fr/" TargetMode="External"/><Relationship Id="rId28" Type="http://schemas.openxmlformats.org/officeDocument/2006/relationships/hyperlink" Target="http://fr.calameo.com/read/000664860cae92ed1b7e5" TargetMode="External"/><Relationship Id="rId29" Type="http://schemas.openxmlformats.org/officeDocument/2006/relationships/hyperlink" Target="mailto:contact@cinquiemesouffle.fr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s://formation.cinquiemesouffle.fr/" TargetMode="External"/><Relationship Id="rId31" Type="http://schemas.openxmlformats.org/officeDocument/2006/relationships/hyperlink" Target="mailto:contact@cinquiemesouffle.fr" TargetMode="External"/><Relationship Id="rId32" Type="http://schemas.openxmlformats.org/officeDocument/2006/relationships/hyperlink" Target="https://formation.cinquiemesouffle.fr/" TargetMode="External"/><Relationship Id="rId9" Type="http://schemas.openxmlformats.org/officeDocument/2006/relationships/hyperlink" Target="https://formation.cinquiemesouffle.fr/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formation.cinquiemesouffle.fr/" TargetMode="External"/><Relationship Id="rId33" Type="http://schemas.openxmlformats.org/officeDocument/2006/relationships/image" Target="media/image12.jpeg"/><Relationship Id="rId34" Type="http://schemas.microsoft.com/office/2007/relationships/hdphoto" Target="media/hdphoto6.wdp"/><Relationship Id="rId35" Type="http://schemas.openxmlformats.org/officeDocument/2006/relationships/footer" Target="footer1.xml"/><Relationship Id="rId36" Type="http://schemas.openxmlformats.org/officeDocument/2006/relationships/footer" Target="footer2.xml"/><Relationship Id="rId10" Type="http://schemas.openxmlformats.org/officeDocument/2006/relationships/image" Target="media/image2.jpeg"/><Relationship Id="rId11" Type="http://schemas.microsoft.com/office/2007/relationships/hdphoto" Target="media/hdphoto1.wdp"/><Relationship Id="rId12" Type="http://schemas.openxmlformats.org/officeDocument/2006/relationships/image" Target="media/image3.png"/><Relationship Id="rId13" Type="http://schemas.openxmlformats.org/officeDocument/2006/relationships/image" Target="media/image4.jpeg"/><Relationship Id="rId14" Type="http://schemas.microsoft.com/office/2007/relationships/hdphoto" Target="media/hdphoto2.wdp"/><Relationship Id="rId15" Type="http://schemas.openxmlformats.org/officeDocument/2006/relationships/image" Target="media/image5.png"/><Relationship Id="rId16" Type="http://schemas.microsoft.com/office/2007/relationships/hdphoto" Target="media/hdphoto3.wdp"/><Relationship Id="rId17" Type="http://schemas.openxmlformats.org/officeDocument/2006/relationships/image" Target="media/image6.jpeg"/><Relationship Id="rId18" Type="http://schemas.openxmlformats.org/officeDocument/2006/relationships/image" Target="media/image7.png"/><Relationship Id="rId19" Type="http://schemas.microsoft.com/office/2007/relationships/hdphoto" Target="media/hdphoto4.wdp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Mode&#768;les:Affichage%20en%20mode%20Publication:Brochures:Brochure%20avantage.dotx" TargetMode="External"/></Relationships>
</file>

<file path=word/theme/theme1.xml><?xml version="1.0" encoding="utf-8"?>
<a:theme xmlns:a="http://schemas.openxmlformats.org/drawingml/2006/main" name="Inspiration">
  <a:themeElements>
    <a:clrScheme name="Inspiration">
      <a:dk1>
        <a:sysClr val="windowText" lastClr="000000"/>
      </a:dk1>
      <a:lt1>
        <a:sysClr val="window" lastClr="FFFFFF"/>
      </a:lt1>
      <a:dk2>
        <a:srgbClr val="2F2F26"/>
      </a:dk2>
      <a:lt2>
        <a:srgbClr val="9FA795"/>
      </a:lt2>
      <a:accent1>
        <a:srgbClr val="749805"/>
      </a:accent1>
      <a:accent2>
        <a:srgbClr val="BACC82"/>
      </a:accent2>
      <a:accent3>
        <a:srgbClr val="6E9EC2"/>
      </a:accent3>
      <a:accent4>
        <a:srgbClr val="2046A5"/>
      </a:accent4>
      <a:accent5>
        <a:srgbClr val="5039C6"/>
      </a:accent5>
      <a:accent6>
        <a:srgbClr val="7411D0"/>
      </a:accent6>
      <a:hlink>
        <a:srgbClr val="FFC000"/>
      </a:hlink>
      <a:folHlink>
        <a:srgbClr val="C0C000"/>
      </a:folHlink>
    </a:clrScheme>
    <a:fontScheme name="Inspiration">
      <a:majorFont>
        <a:latin typeface="News Gothic MT"/>
        <a:ea typeface=""/>
        <a:cs typeface=""/>
        <a:font script="Jpan" typeface="メイリオ"/>
        <a:font script="Hans" typeface="宋体"/>
        <a:font script="Hant" typeface="新細明體"/>
      </a:majorFont>
      <a:minorFont>
        <a:latin typeface="News Gothic MT"/>
        <a:ea typeface=""/>
        <a:cs typeface=""/>
        <a:font script="Jpan" typeface="メイリオ"/>
        <a:font script="Hans" typeface="宋体"/>
        <a:font script="Hant" typeface="新細明體"/>
      </a:minorFont>
    </a:fontScheme>
    <a:fmtScheme name="Inspiration">
      <a:fillStyleLst>
        <a:solidFill>
          <a:schemeClr val="phClr"/>
        </a:solidFill>
        <a:gradFill rotWithShape="1">
          <a:gsLst>
            <a:gs pos="25000">
              <a:schemeClr val="phClr">
                <a:tint val="90000"/>
                <a:shade val="100000"/>
                <a:alpha val="90000"/>
                <a:satMod val="150000"/>
              </a:schemeClr>
            </a:gs>
            <a:gs pos="100000">
              <a:schemeClr val="phClr">
                <a:tint val="100000"/>
                <a:shade val="60000"/>
                <a:satMod val="13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0000"/>
                <a:shade val="100000"/>
                <a:alpha val="85000"/>
                <a:satMod val="150000"/>
              </a:schemeClr>
            </a:gs>
            <a:gs pos="33000">
              <a:schemeClr val="phClr">
                <a:tint val="90000"/>
                <a:shade val="100000"/>
                <a:alpha val="95000"/>
                <a:satMod val="130000"/>
              </a:schemeClr>
            </a:gs>
            <a:gs pos="67000">
              <a:schemeClr val="phClr">
                <a:shade val="70000"/>
                <a:satMod val="135000"/>
              </a:schemeClr>
            </a:gs>
            <a:gs pos="100000">
              <a:schemeClr val="phClr">
                <a:shade val="50000"/>
                <a:satMod val="135000"/>
              </a:schemeClr>
            </a:gs>
          </a:gsLst>
          <a:lin ang="132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8100" cap="flat" cmpd="thickThin" algn="ctr">
          <a:solidFill>
            <a:schemeClr val="phClr"/>
          </a:solidFill>
          <a:prstDash val="solid"/>
        </a:ln>
        <a:ln w="38100" cap="flat" cmpd="thinThick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woPt" dir="tl"/>
          </a:scene3d>
          <a:sp3d extrusionH="12700" prstMaterial="softEdge">
            <a:bevelT w="25400" h="50800"/>
          </a:sp3d>
        </a:effectStyle>
        <a:effectStyle>
          <a:effectLst>
            <a:innerShdw blurRad="50800" dist="25400" dir="2400000">
              <a:srgbClr val="808080">
                <a:alpha val="75000"/>
              </a:srgbClr>
            </a:innerShdw>
            <a:reflection blurRad="38100" stA="26000" endPos="35000" dist="12700" dir="5400000" fadeDir="48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 avantage.dotx</Template>
  <TotalTime>3</TotalTime>
  <Pages>4</Pages>
  <Words>6</Words>
  <Characters>38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SPITERI</dc:creator>
  <cp:keywords/>
  <dc:description/>
  <cp:lastModifiedBy>CHRISTINE SPITERI</cp:lastModifiedBy>
  <cp:revision>9</cp:revision>
  <cp:lastPrinted>2017-07-18T07:41:00Z</cp:lastPrinted>
  <dcterms:created xsi:type="dcterms:W3CDTF">2017-07-23T16:17:00Z</dcterms:created>
  <dcterms:modified xsi:type="dcterms:W3CDTF">2017-07-25T15:12:00Z</dcterms:modified>
  <cp:category/>
</cp:coreProperties>
</file>